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017" w:rsidRDefault="008F659A">
      <w:r>
        <w:t>St. Peter’s Catholic Primary School</w:t>
      </w:r>
      <w:r>
        <w:tab/>
        <w:t>Year 5</w:t>
      </w:r>
      <w:r>
        <w:tab/>
      </w:r>
      <w:r>
        <w:tab/>
        <w:t>Autumn 1</w:t>
      </w:r>
      <w:r>
        <w:tab/>
        <w:t>MTP</w:t>
      </w:r>
    </w:p>
    <w:p w:rsidR="008F659A" w:rsidRDefault="008F659A">
      <w:r>
        <w:rPr>
          <w:noProof/>
          <w:lang w:eastAsia="en-GB"/>
        </w:rPr>
        <w:drawing>
          <wp:inline distT="0" distB="0" distL="0" distR="0" wp14:anchorId="07972894" wp14:editId="4CFC7215">
            <wp:extent cx="5731510" cy="13938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659A" w:rsidTr="008F659A">
        <w:tc>
          <w:tcPr>
            <w:tcW w:w="3005" w:type="dxa"/>
          </w:tcPr>
          <w:p w:rsidR="008F659A" w:rsidRDefault="008F659A">
            <w:r>
              <w:t>English</w:t>
            </w:r>
          </w:p>
        </w:tc>
        <w:tc>
          <w:tcPr>
            <w:tcW w:w="3005" w:type="dxa"/>
          </w:tcPr>
          <w:p w:rsidR="008F659A" w:rsidRDefault="008F659A">
            <w:r>
              <w:t>Maths</w:t>
            </w:r>
          </w:p>
        </w:tc>
        <w:tc>
          <w:tcPr>
            <w:tcW w:w="3006" w:type="dxa"/>
          </w:tcPr>
          <w:p w:rsidR="008F659A" w:rsidRDefault="008F659A">
            <w:r>
              <w:t>Geography</w:t>
            </w:r>
          </w:p>
        </w:tc>
      </w:tr>
      <w:tr w:rsidR="008F659A" w:rsidTr="008F659A">
        <w:tc>
          <w:tcPr>
            <w:tcW w:w="3005" w:type="dxa"/>
          </w:tcPr>
          <w:p w:rsidR="008F659A" w:rsidRPr="008F659A" w:rsidRDefault="008F659A" w:rsidP="008F659A">
            <w:r w:rsidRPr="008F659A">
              <w:t>Writing</w:t>
            </w:r>
          </w:p>
          <w:p w:rsidR="008F659A" w:rsidRPr="008F659A" w:rsidRDefault="008F659A" w:rsidP="008F659A">
            <w:r w:rsidRPr="008F659A">
              <w:t>To entertain: A letter home in the role of mother.</w:t>
            </w:r>
          </w:p>
          <w:p w:rsidR="008F659A" w:rsidRPr="008F659A" w:rsidRDefault="008F659A" w:rsidP="008F659A">
            <w:r w:rsidRPr="008F659A">
              <w:t>To inform:</w:t>
            </w:r>
          </w:p>
          <w:p w:rsidR="008F659A" w:rsidRPr="008F659A" w:rsidRDefault="008F659A" w:rsidP="008F659A">
            <w:r w:rsidRPr="008F659A">
              <w:t>Biography of Malala Yousafzai.</w:t>
            </w:r>
          </w:p>
          <w:p w:rsidR="008F659A" w:rsidRPr="008F659A" w:rsidRDefault="008F659A" w:rsidP="008F659A">
            <w:r w:rsidRPr="008F659A">
              <w:t>To persuade:</w:t>
            </w:r>
          </w:p>
          <w:p w:rsidR="008F659A" w:rsidRPr="008F659A" w:rsidRDefault="008F659A" w:rsidP="008F659A">
            <w:r w:rsidRPr="008F659A">
              <w:t>To write a speech entitled ‘If I could change the world’</w:t>
            </w:r>
          </w:p>
          <w:p w:rsidR="008F659A" w:rsidRPr="008F659A" w:rsidRDefault="008F659A" w:rsidP="008F659A">
            <w:r w:rsidRPr="008F659A">
              <w:t>To discuss:</w:t>
            </w:r>
          </w:p>
          <w:p w:rsidR="008F659A" w:rsidRPr="008F659A" w:rsidRDefault="008F659A" w:rsidP="008F659A">
            <w:r w:rsidRPr="008F659A">
              <w:t>Balanced argument related to humanitarian issues.</w:t>
            </w:r>
          </w:p>
          <w:p w:rsidR="008F659A" w:rsidRPr="008F659A" w:rsidRDefault="008F659A" w:rsidP="008F659A">
            <w:r w:rsidRPr="008F659A">
              <w:t>Whole class Reading</w:t>
            </w:r>
          </w:p>
          <w:p w:rsidR="008F659A" w:rsidRDefault="008F659A" w:rsidP="008F659A">
            <w:pPr>
              <w:rPr>
                <w:sz w:val="28"/>
                <w:szCs w:val="28"/>
              </w:rPr>
            </w:pPr>
            <w:r w:rsidRPr="008F659A">
              <w:t>Sky Song: Abi Elphinstone</w:t>
            </w:r>
            <w:r w:rsidRPr="008F659A">
              <w:t>: 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:rsidR="008F659A" w:rsidRPr="008F659A" w:rsidRDefault="008F659A" w:rsidP="008F659A">
            <w:r w:rsidRPr="008F659A">
              <w:t xml:space="preserve">Texts to consider: </w:t>
            </w:r>
            <w:r w:rsidRPr="008F659A">
              <w:t xml:space="preserve">The Journey: Francesca </w:t>
            </w:r>
            <w:proofErr w:type="spellStart"/>
            <w:r w:rsidRPr="008F659A">
              <w:t>Sanna</w:t>
            </w:r>
            <w:proofErr w:type="spellEnd"/>
          </w:p>
          <w:p w:rsidR="008F659A" w:rsidRPr="008F659A" w:rsidRDefault="008F659A" w:rsidP="008F659A">
            <w:r w:rsidRPr="008F659A">
              <w:t>No ballet Shoes in Syria: Catherine Burton</w:t>
            </w:r>
          </w:p>
          <w:p w:rsidR="008F659A" w:rsidRPr="008F659A" w:rsidRDefault="008F659A" w:rsidP="008F659A">
            <w:r w:rsidRPr="008F659A">
              <w:t>Malala’s Magic pencil: Malala Yousafzai</w:t>
            </w:r>
          </w:p>
          <w:p w:rsidR="008F659A" w:rsidRDefault="008F659A" w:rsidP="008F659A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8F659A" w:rsidRPr="00A12599" w:rsidRDefault="008F659A" w:rsidP="008F659A">
            <w:r w:rsidRPr="00A12599">
              <w:t>Number: Place Value.</w:t>
            </w:r>
          </w:p>
          <w:p w:rsidR="008F659A" w:rsidRPr="00A12599" w:rsidRDefault="008F659A" w:rsidP="008F659A">
            <w:r w:rsidRPr="00A12599">
              <w:t>Addition and subtraction.</w:t>
            </w:r>
          </w:p>
          <w:p w:rsidR="008F659A" w:rsidRPr="00A12599" w:rsidRDefault="008F659A" w:rsidP="008F659A">
            <w:r w:rsidRPr="00A12599">
              <w:t>Multiplication and division.</w:t>
            </w:r>
          </w:p>
          <w:p w:rsidR="008F659A" w:rsidRPr="00A12599" w:rsidRDefault="008F659A" w:rsidP="008F659A">
            <w:r w:rsidRPr="00A12599">
              <w:t>Fractions</w:t>
            </w:r>
          </w:p>
          <w:p w:rsidR="008F659A" w:rsidRDefault="008F659A" w:rsidP="008F659A"/>
        </w:tc>
        <w:tc>
          <w:tcPr>
            <w:tcW w:w="3006" w:type="dxa"/>
          </w:tcPr>
          <w:p w:rsidR="008F659A" w:rsidRPr="00A12599" w:rsidRDefault="008F659A" w:rsidP="008F659A">
            <w:r w:rsidRPr="00A12599">
              <w:t>Why do people move countries?</w:t>
            </w:r>
          </w:p>
          <w:p w:rsidR="008F659A" w:rsidRDefault="008F659A" w:rsidP="008F659A">
            <w:r w:rsidRPr="00A12599">
              <w:t>Migration/Journeys</w:t>
            </w:r>
          </w:p>
          <w:p w:rsidR="00A12599" w:rsidRDefault="00A12599" w:rsidP="008F659A">
            <w:r>
              <w:t>Name and locate countries in Europe.</w:t>
            </w:r>
          </w:p>
          <w:p w:rsidR="00A12599" w:rsidRDefault="00A12599" w:rsidP="008F659A">
            <w:r>
              <w:t>Give examples of how boundaries have changed over time.</w:t>
            </w:r>
          </w:p>
          <w:p w:rsidR="00A12599" w:rsidRDefault="00A12599" w:rsidP="008F659A">
            <w:r>
              <w:t>Know capital cities of some major European countries.</w:t>
            </w:r>
          </w:p>
          <w:p w:rsidR="00A12599" w:rsidRDefault="00A12599" w:rsidP="008F659A">
            <w:r>
              <w:t>Know time zones differ across Europe and the world.</w:t>
            </w:r>
          </w:p>
          <w:p w:rsidR="00A12599" w:rsidRDefault="00A12599" w:rsidP="008F659A">
            <w:r>
              <w:t>Name mountain ranges in Europe. Know the main rivers in Europe.</w:t>
            </w:r>
          </w:p>
          <w:p w:rsidR="00A12599" w:rsidRDefault="00A12599" w:rsidP="008F659A">
            <w:r>
              <w:t xml:space="preserve">Know main climate zones in Europe. </w:t>
            </w:r>
          </w:p>
          <w:p w:rsidR="00A12599" w:rsidRPr="00A12599" w:rsidRDefault="00A12599" w:rsidP="008F659A">
            <w:r>
              <w:t>Compare climate zones of UK and Spain and how these affect economy.</w:t>
            </w:r>
          </w:p>
          <w:p w:rsidR="008F659A" w:rsidRDefault="008F659A" w:rsidP="008F659A"/>
        </w:tc>
      </w:tr>
    </w:tbl>
    <w:p w:rsidR="008F659A" w:rsidRDefault="008F65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659A" w:rsidTr="008F659A">
        <w:tc>
          <w:tcPr>
            <w:tcW w:w="3005" w:type="dxa"/>
          </w:tcPr>
          <w:p w:rsidR="008F659A" w:rsidRDefault="008F659A">
            <w:r>
              <w:t>RE</w:t>
            </w:r>
          </w:p>
        </w:tc>
        <w:tc>
          <w:tcPr>
            <w:tcW w:w="3005" w:type="dxa"/>
          </w:tcPr>
          <w:p w:rsidR="008F659A" w:rsidRDefault="008F659A">
            <w:r>
              <w:t>Science</w:t>
            </w:r>
          </w:p>
        </w:tc>
        <w:tc>
          <w:tcPr>
            <w:tcW w:w="3006" w:type="dxa"/>
          </w:tcPr>
          <w:p w:rsidR="008F659A" w:rsidRDefault="008F659A"/>
        </w:tc>
      </w:tr>
      <w:tr w:rsidR="008F659A" w:rsidTr="008F659A">
        <w:tc>
          <w:tcPr>
            <w:tcW w:w="3005" w:type="dxa"/>
          </w:tcPr>
          <w:p w:rsidR="008F659A" w:rsidRPr="00A12599" w:rsidRDefault="008F659A" w:rsidP="008F659A">
            <w:r w:rsidRPr="00A12599">
              <w:t>Domestic Church-Family: Ourselves</w:t>
            </w:r>
          </w:p>
          <w:p w:rsidR="008F659A" w:rsidRPr="00A12599" w:rsidRDefault="008F659A" w:rsidP="008F659A"/>
          <w:p w:rsidR="008F659A" w:rsidRPr="00A12599" w:rsidRDefault="008F659A" w:rsidP="008F659A">
            <w:r w:rsidRPr="00A12599">
              <w:t>Multi faith: Judaism-Passover</w:t>
            </w:r>
          </w:p>
          <w:p w:rsidR="008F659A" w:rsidRPr="00A12599" w:rsidRDefault="008F659A" w:rsidP="008F659A"/>
          <w:p w:rsidR="008F659A" w:rsidRPr="00A12599" w:rsidRDefault="008F659A" w:rsidP="008F659A">
            <w:r w:rsidRPr="00A12599">
              <w:t>Baptism/Confirmation-Belonging: Life Choices</w:t>
            </w:r>
          </w:p>
          <w:p w:rsidR="008F659A" w:rsidRPr="00A12599" w:rsidRDefault="008F659A" w:rsidP="008F659A"/>
          <w:p w:rsidR="008F659A" w:rsidRPr="00A12599" w:rsidRDefault="008F659A" w:rsidP="008F659A">
            <w:r w:rsidRPr="00A12599">
              <w:t>Advent/Christmas</w:t>
            </w:r>
          </w:p>
          <w:p w:rsidR="008F659A" w:rsidRPr="00A12599" w:rsidRDefault="008F659A" w:rsidP="008F659A">
            <w:r w:rsidRPr="00A12599">
              <w:t>Loving: Hope</w:t>
            </w:r>
          </w:p>
          <w:p w:rsidR="008F659A" w:rsidRDefault="008F659A"/>
        </w:tc>
        <w:tc>
          <w:tcPr>
            <w:tcW w:w="3005" w:type="dxa"/>
          </w:tcPr>
          <w:p w:rsidR="008F659A" w:rsidRPr="00A12599" w:rsidRDefault="008F659A" w:rsidP="008F659A">
            <w:r w:rsidRPr="00A12599">
              <w:t>Earth and Space</w:t>
            </w:r>
          </w:p>
          <w:p w:rsidR="008F659A" w:rsidRPr="00A12599" w:rsidRDefault="008F659A" w:rsidP="008F659A"/>
          <w:p w:rsidR="008F659A" w:rsidRDefault="008F659A" w:rsidP="008F659A">
            <w:r w:rsidRPr="00A12599">
              <w:t>Forces</w:t>
            </w:r>
          </w:p>
        </w:tc>
        <w:tc>
          <w:tcPr>
            <w:tcW w:w="3006" w:type="dxa"/>
          </w:tcPr>
          <w:p w:rsidR="008F659A" w:rsidRDefault="008F659A"/>
        </w:tc>
      </w:tr>
    </w:tbl>
    <w:p w:rsidR="008F659A" w:rsidRDefault="008F659A"/>
    <w:p w:rsidR="00900028" w:rsidRDefault="009000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659A" w:rsidTr="008F659A">
        <w:tc>
          <w:tcPr>
            <w:tcW w:w="3005" w:type="dxa"/>
          </w:tcPr>
          <w:p w:rsidR="008F659A" w:rsidRDefault="008F659A">
            <w:r>
              <w:lastRenderedPageBreak/>
              <w:t>PE</w:t>
            </w:r>
          </w:p>
        </w:tc>
        <w:tc>
          <w:tcPr>
            <w:tcW w:w="3005" w:type="dxa"/>
          </w:tcPr>
          <w:p w:rsidR="008F659A" w:rsidRDefault="008F659A">
            <w:r>
              <w:t>Art and Design Technology</w:t>
            </w:r>
          </w:p>
        </w:tc>
        <w:tc>
          <w:tcPr>
            <w:tcW w:w="3006" w:type="dxa"/>
          </w:tcPr>
          <w:p w:rsidR="008F659A" w:rsidRDefault="008F659A">
            <w:r>
              <w:t>History</w:t>
            </w:r>
          </w:p>
        </w:tc>
      </w:tr>
      <w:tr w:rsidR="008F659A" w:rsidTr="008F659A">
        <w:tc>
          <w:tcPr>
            <w:tcW w:w="3005" w:type="dxa"/>
          </w:tcPr>
          <w:p w:rsidR="008F659A" w:rsidRDefault="008F659A">
            <w:r>
              <w:t>Gymnastics</w:t>
            </w:r>
          </w:p>
          <w:p w:rsidR="008F659A" w:rsidRDefault="008F659A">
            <w:r>
              <w:t>Tag Rugby</w:t>
            </w:r>
          </w:p>
        </w:tc>
        <w:tc>
          <w:tcPr>
            <w:tcW w:w="3005" w:type="dxa"/>
          </w:tcPr>
          <w:p w:rsidR="008F659A" w:rsidRDefault="00A12599">
            <w:r>
              <w:t>Collage based on migration and hope.</w:t>
            </w:r>
          </w:p>
          <w:p w:rsidR="00B0217B" w:rsidRPr="00B0217B" w:rsidRDefault="00B0217B" w:rsidP="00B0217B">
            <w:pPr>
              <w:rPr>
                <w:rFonts w:cstheme="minorHAnsi"/>
              </w:rPr>
            </w:pPr>
            <w:r w:rsidRPr="00B0217B">
              <w:rPr>
                <w:rFonts w:cstheme="minorHAnsi"/>
              </w:rPr>
              <w:t>To investigate and combine</w:t>
            </w:r>
          </w:p>
          <w:p w:rsidR="00B0217B" w:rsidRPr="00B0217B" w:rsidRDefault="00B0217B" w:rsidP="00B0217B">
            <w:pPr>
              <w:rPr>
                <w:rFonts w:cstheme="minorHAnsi"/>
              </w:rPr>
            </w:pPr>
            <w:r w:rsidRPr="00B0217B">
              <w:rPr>
                <w:rFonts w:cstheme="minorHAnsi"/>
              </w:rPr>
              <w:t>visual and tactile qualities</w:t>
            </w:r>
          </w:p>
          <w:p w:rsidR="00B0217B" w:rsidRPr="00B0217B" w:rsidRDefault="00B0217B" w:rsidP="00B0217B">
            <w:pPr>
              <w:rPr>
                <w:rFonts w:cstheme="minorHAnsi"/>
              </w:rPr>
            </w:pPr>
            <w:r w:rsidRPr="00B0217B">
              <w:rPr>
                <w:rFonts w:cstheme="minorHAnsi"/>
              </w:rPr>
              <w:t>of materials and processes to make collages.</w:t>
            </w:r>
          </w:p>
          <w:p w:rsidR="00B0217B" w:rsidRDefault="00B0217B"/>
        </w:tc>
        <w:tc>
          <w:tcPr>
            <w:tcW w:w="3006" w:type="dxa"/>
          </w:tcPr>
          <w:p w:rsidR="008F659A" w:rsidRDefault="00A12599">
            <w:r>
              <w:t>NA</w:t>
            </w:r>
          </w:p>
        </w:tc>
      </w:tr>
    </w:tbl>
    <w:p w:rsidR="008F659A" w:rsidRDefault="008F65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659A" w:rsidTr="008F659A">
        <w:tc>
          <w:tcPr>
            <w:tcW w:w="3005" w:type="dxa"/>
          </w:tcPr>
          <w:p w:rsidR="008F659A" w:rsidRDefault="008F659A">
            <w:r>
              <w:t>Computing</w:t>
            </w:r>
          </w:p>
        </w:tc>
        <w:tc>
          <w:tcPr>
            <w:tcW w:w="3005" w:type="dxa"/>
          </w:tcPr>
          <w:p w:rsidR="008F659A" w:rsidRDefault="008F659A">
            <w:r>
              <w:t>PSHE</w:t>
            </w:r>
          </w:p>
        </w:tc>
        <w:tc>
          <w:tcPr>
            <w:tcW w:w="3006" w:type="dxa"/>
          </w:tcPr>
          <w:p w:rsidR="008F659A" w:rsidRDefault="008F659A">
            <w:r>
              <w:t>Music</w:t>
            </w:r>
          </w:p>
        </w:tc>
      </w:tr>
      <w:tr w:rsidR="008F659A" w:rsidTr="008F659A">
        <w:tc>
          <w:tcPr>
            <w:tcW w:w="3005" w:type="dxa"/>
          </w:tcPr>
          <w:p w:rsidR="008F659A" w:rsidRDefault="00A12599">
            <w:r>
              <w:t>Following Teach Computing: Term 1 Computing Systems and Networks- Systems and Searching Term 2 Creating Media- Video Productions</w:t>
            </w:r>
          </w:p>
        </w:tc>
        <w:tc>
          <w:tcPr>
            <w:tcW w:w="3005" w:type="dxa"/>
          </w:tcPr>
          <w:p w:rsidR="008F659A" w:rsidRDefault="00A12599">
            <w:r>
              <w:t xml:space="preserve">Following 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  <w:proofErr w:type="spellStart"/>
            <w:r>
              <w:t>Resourses</w:t>
            </w:r>
            <w:proofErr w:type="spellEnd"/>
            <w:r>
              <w:t>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:rsidR="008F659A" w:rsidRDefault="00A12599">
            <w:r>
              <w:t>Choir practice delivered by a professional.</w:t>
            </w:r>
          </w:p>
        </w:tc>
      </w:tr>
    </w:tbl>
    <w:p w:rsidR="008F659A" w:rsidRDefault="008F659A">
      <w:bookmarkStart w:id="0" w:name="_GoBack"/>
      <w:bookmarkEnd w:id="0"/>
    </w:p>
    <w:sectPr w:rsidR="008F659A" w:rsidSect="008F6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9A"/>
    <w:rsid w:val="002E3E19"/>
    <w:rsid w:val="00317FAC"/>
    <w:rsid w:val="00391865"/>
    <w:rsid w:val="008F659A"/>
    <w:rsid w:val="00900028"/>
    <w:rsid w:val="00A12599"/>
    <w:rsid w:val="00B0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EA728"/>
  <w15:chartTrackingRefBased/>
  <w15:docId w15:val="{117B82AD-66EC-4F3E-A663-461708DF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2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97E04506</Template>
  <TotalTime>52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2024-09-02T13:54:00Z</cp:lastPrinted>
  <dcterms:created xsi:type="dcterms:W3CDTF">2024-09-02T13:22:00Z</dcterms:created>
  <dcterms:modified xsi:type="dcterms:W3CDTF">2024-09-02T14:19:00Z</dcterms:modified>
</cp:coreProperties>
</file>