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017" w:rsidRDefault="00B0703E" w:rsidP="00FC2AE1">
      <w:pPr>
        <w:jc w:val="center"/>
      </w:pPr>
      <w:r>
        <w:t>2024-25</w:t>
      </w:r>
      <w:r w:rsidR="00171660">
        <w:t xml:space="preserve"> Timetable</w:t>
      </w:r>
    </w:p>
    <w:tbl>
      <w:tblPr>
        <w:tblStyle w:val="TableGrid"/>
        <w:tblW w:w="14074" w:type="dxa"/>
        <w:tblLook w:val="04A0" w:firstRow="1" w:lastRow="0" w:firstColumn="1" w:lastColumn="0" w:noHBand="0" w:noVBand="1"/>
      </w:tblPr>
      <w:tblGrid>
        <w:gridCol w:w="1735"/>
        <w:gridCol w:w="1731"/>
        <w:gridCol w:w="1710"/>
        <w:gridCol w:w="1732"/>
        <w:gridCol w:w="1709"/>
        <w:gridCol w:w="1982"/>
        <w:gridCol w:w="1707"/>
        <w:gridCol w:w="1768"/>
      </w:tblGrid>
      <w:tr w:rsidR="003A4DAB" w:rsidTr="00FC2AE1">
        <w:trPr>
          <w:trHeight w:val="916"/>
        </w:trPr>
        <w:tc>
          <w:tcPr>
            <w:tcW w:w="1739" w:type="dxa"/>
          </w:tcPr>
          <w:p w:rsidR="00171660" w:rsidRDefault="00171660" w:rsidP="00171660"/>
        </w:tc>
        <w:tc>
          <w:tcPr>
            <w:tcW w:w="1736" w:type="dxa"/>
          </w:tcPr>
          <w:p w:rsidR="00171660" w:rsidRDefault="00171660" w:rsidP="00171660">
            <w:r>
              <w:t>9:00-10:30</w:t>
            </w:r>
          </w:p>
        </w:tc>
        <w:tc>
          <w:tcPr>
            <w:tcW w:w="1719" w:type="dxa"/>
          </w:tcPr>
          <w:p w:rsidR="00171660" w:rsidRDefault="00171660" w:rsidP="00171660">
            <w:r>
              <w:t>10:30-10:45</w:t>
            </w:r>
          </w:p>
        </w:tc>
        <w:tc>
          <w:tcPr>
            <w:tcW w:w="1737" w:type="dxa"/>
          </w:tcPr>
          <w:p w:rsidR="00171660" w:rsidRDefault="00171660" w:rsidP="00171660">
            <w:r>
              <w:t>11:45-12:15</w:t>
            </w:r>
          </w:p>
        </w:tc>
        <w:tc>
          <w:tcPr>
            <w:tcW w:w="1718" w:type="dxa"/>
          </w:tcPr>
          <w:p w:rsidR="00171660" w:rsidRDefault="00171660" w:rsidP="00171660">
            <w:r>
              <w:t>12:15-1:00</w:t>
            </w:r>
          </w:p>
        </w:tc>
        <w:tc>
          <w:tcPr>
            <w:tcW w:w="1983" w:type="dxa"/>
          </w:tcPr>
          <w:p w:rsidR="00171660" w:rsidRDefault="00171660" w:rsidP="00171660">
            <w:r>
              <w:t>1:00-2:00</w:t>
            </w:r>
          </w:p>
        </w:tc>
        <w:tc>
          <w:tcPr>
            <w:tcW w:w="1717" w:type="dxa"/>
          </w:tcPr>
          <w:p w:rsidR="00171660" w:rsidRDefault="00171660" w:rsidP="00171660">
            <w:r>
              <w:t>2:00-2:15</w:t>
            </w:r>
          </w:p>
        </w:tc>
        <w:tc>
          <w:tcPr>
            <w:tcW w:w="1725" w:type="dxa"/>
          </w:tcPr>
          <w:p w:rsidR="00171660" w:rsidRDefault="00171660" w:rsidP="00171660">
            <w:r>
              <w:t>2:15-3:15</w:t>
            </w:r>
          </w:p>
        </w:tc>
      </w:tr>
      <w:tr w:rsidR="003A4DAB" w:rsidTr="00FC2AE1">
        <w:trPr>
          <w:trHeight w:val="916"/>
        </w:trPr>
        <w:tc>
          <w:tcPr>
            <w:tcW w:w="1739" w:type="dxa"/>
          </w:tcPr>
          <w:p w:rsidR="00171660" w:rsidRDefault="00171660" w:rsidP="00171660">
            <w:r>
              <w:t>Monday</w:t>
            </w:r>
          </w:p>
        </w:tc>
        <w:tc>
          <w:tcPr>
            <w:tcW w:w="1736" w:type="dxa"/>
          </w:tcPr>
          <w:p w:rsidR="00181F78" w:rsidRDefault="00181F78" w:rsidP="00171660">
            <w:r>
              <w:t>Assembly</w:t>
            </w:r>
          </w:p>
          <w:p w:rsidR="000431EF" w:rsidRDefault="003A4DAB" w:rsidP="00171660">
            <w:r>
              <w:t>WC</w:t>
            </w:r>
            <w:r w:rsidR="00FC2AE1">
              <w:t xml:space="preserve">R </w:t>
            </w:r>
          </w:p>
          <w:p w:rsidR="00171660" w:rsidRDefault="00171660" w:rsidP="00171660">
            <w:r>
              <w:t>English</w:t>
            </w:r>
          </w:p>
          <w:p w:rsidR="00FC2AE1" w:rsidRDefault="00FC2AE1" w:rsidP="00171660"/>
          <w:p w:rsidR="00FC2AE1" w:rsidRDefault="003A4DAB" w:rsidP="005A78C8">
            <w:r>
              <w:t>Mrs Sunderland</w:t>
            </w:r>
          </w:p>
        </w:tc>
        <w:tc>
          <w:tcPr>
            <w:tcW w:w="1719" w:type="dxa"/>
          </w:tcPr>
          <w:p w:rsidR="00171660" w:rsidRDefault="00171660" w:rsidP="00171660">
            <w:r>
              <w:t>Break</w:t>
            </w:r>
          </w:p>
        </w:tc>
        <w:tc>
          <w:tcPr>
            <w:tcW w:w="1737" w:type="dxa"/>
          </w:tcPr>
          <w:p w:rsidR="00171660" w:rsidRDefault="00171660" w:rsidP="00171660">
            <w:r>
              <w:t xml:space="preserve">Maths </w:t>
            </w:r>
            <w:r w:rsidR="00357812">
              <w:t xml:space="preserve">        </w:t>
            </w:r>
            <w:r w:rsidR="000431EF">
              <w:t>RE</w:t>
            </w:r>
          </w:p>
          <w:p w:rsidR="00FC2AE1" w:rsidRDefault="00FC2AE1" w:rsidP="00171660"/>
          <w:p w:rsidR="00FC2AE1" w:rsidRDefault="00FC2AE1" w:rsidP="00171660"/>
          <w:p w:rsidR="00357812" w:rsidRDefault="00B0703E" w:rsidP="00171660">
            <w:r>
              <w:t>Mrs Sunderland</w:t>
            </w:r>
          </w:p>
        </w:tc>
        <w:tc>
          <w:tcPr>
            <w:tcW w:w="1718" w:type="dxa"/>
          </w:tcPr>
          <w:p w:rsidR="00171660" w:rsidRDefault="00171660" w:rsidP="00171660">
            <w:r>
              <w:t>Lunch</w:t>
            </w:r>
          </w:p>
        </w:tc>
        <w:tc>
          <w:tcPr>
            <w:tcW w:w="1983" w:type="dxa"/>
          </w:tcPr>
          <w:p w:rsidR="00171660" w:rsidRDefault="003A4DAB" w:rsidP="00171660">
            <w:r>
              <w:t>RE /</w:t>
            </w:r>
            <w:r w:rsidR="00171660">
              <w:t>Topic</w:t>
            </w:r>
          </w:p>
          <w:p w:rsidR="00357812" w:rsidRDefault="00357812" w:rsidP="00171660"/>
          <w:p w:rsidR="00357812" w:rsidRDefault="00357812" w:rsidP="00171660"/>
          <w:p w:rsidR="00357812" w:rsidRDefault="00357812" w:rsidP="00171660"/>
        </w:tc>
        <w:tc>
          <w:tcPr>
            <w:tcW w:w="1717" w:type="dxa"/>
          </w:tcPr>
          <w:p w:rsidR="00171660" w:rsidRDefault="00171660" w:rsidP="00171660">
            <w:r>
              <w:t>Break</w:t>
            </w:r>
          </w:p>
        </w:tc>
        <w:tc>
          <w:tcPr>
            <w:tcW w:w="1725" w:type="dxa"/>
          </w:tcPr>
          <w:p w:rsidR="00171660" w:rsidRDefault="003A4DAB" w:rsidP="00171660">
            <w:r>
              <w:t>Music</w:t>
            </w:r>
          </w:p>
        </w:tc>
      </w:tr>
      <w:tr w:rsidR="003A4DAB" w:rsidTr="00FC2AE1">
        <w:trPr>
          <w:trHeight w:val="916"/>
        </w:trPr>
        <w:tc>
          <w:tcPr>
            <w:tcW w:w="1739" w:type="dxa"/>
          </w:tcPr>
          <w:p w:rsidR="00171660" w:rsidRDefault="00171660" w:rsidP="00171660">
            <w:r>
              <w:t>Tuesday</w:t>
            </w:r>
          </w:p>
        </w:tc>
        <w:tc>
          <w:tcPr>
            <w:tcW w:w="1736" w:type="dxa"/>
          </w:tcPr>
          <w:p w:rsidR="003A4DAB" w:rsidRDefault="003A4DAB" w:rsidP="00171660">
            <w:r>
              <w:t>WC</w:t>
            </w:r>
            <w:r w:rsidR="00171660">
              <w:t xml:space="preserve">R </w:t>
            </w:r>
          </w:p>
          <w:p w:rsidR="00171660" w:rsidRDefault="00171660" w:rsidP="00171660">
            <w:r>
              <w:t>English</w:t>
            </w:r>
          </w:p>
          <w:p w:rsidR="00357812" w:rsidRDefault="00357812" w:rsidP="00171660"/>
          <w:p w:rsidR="003A4DAB" w:rsidRDefault="003A4DAB" w:rsidP="00171660">
            <w:r>
              <w:t>Mrs Sunderland</w:t>
            </w:r>
          </w:p>
        </w:tc>
        <w:tc>
          <w:tcPr>
            <w:tcW w:w="1719" w:type="dxa"/>
          </w:tcPr>
          <w:p w:rsidR="00171660" w:rsidRDefault="00171660" w:rsidP="00171660">
            <w:r>
              <w:t>Break</w:t>
            </w:r>
          </w:p>
        </w:tc>
        <w:tc>
          <w:tcPr>
            <w:tcW w:w="1737" w:type="dxa"/>
          </w:tcPr>
          <w:p w:rsidR="00181F78" w:rsidRDefault="00171660" w:rsidP="00171660">
            <w:r>
              <w:t xml:space="preserve">Maths </w:t>
            </w:r>
          </w:p>
          <w:p w:rsidR="003A4DAB" w:rsidRDefault="003A4DAB" w:rsidP="003A4DAB"/>
          <w:p w:rsidR="00FC2AE1" w:rsidRDefault="00FC2AE1" w:rsidP="00171660"/>
          <w:p w:rsidR="00B0703E" w:rsidRDefault="00B0703E" w:rsidP="00171660">
            <w:r>
              <w:t>Mrs Sunderland</w:t>
            </w:r>
          </w:p>
        </w:tc>
        <w:tc>
          <w:tcPr>
            <w:tcW w:w="1718" w:type="dxa"/>
          </w:tcPr>
          <w:p w:rsidR="00171660" w:rsidRDefault="00171660" w:rsidP="00171660">
            <w:r>
              <w:t>Lunch</w:t>
            </w:r>
          </w:p>
        </w:tc>
        <w:tc>
          <w:tcPr>
            <w:tcW w:w="1983" w:type="dxa"/>
          </w:tcPr>
          <w:p w:rsidR="00357812" w:rsidRDefault="003A4DAB" w:rsidP="00171660">
            <w:r>
              <w:t>Science</w:t>
            </w:r>
          </w:p>
          <w:p w:rsidR="00357812" w:rsidRDefault="00357812" w:rsidP="00171660"/>
          <w:p w:rsidR="00357812" w:rsidRDefault="00357812" w:rsidP="00171660"/>
        </w:tc>
        <w:tc>
          <w:tcPr>
            <w:tcW w:w="1717" w:type="dxa"/>
          </w:tcPr>
          <w:p w:rsidR="00171660" w:rsidRDefault="00171660" w:rsidP="00171660">
            <w:r>
              <w:t>Break</w:t>
            </w:r>
          </w:p>
        </w:tc>
        <w:tc>
          <w:tcPr>
            <w:tcW w:w="1725" w:type="dxa"/>
          </w:tcPr>
          <w:p w:rsidR="00171660" w:rsidRDefault="00171660" w:rsidP="00171660">
            <w:r>
              <w:t>Science</w:t>
            </w:r>
          </w:p>
          <w:p w:rsidR="00357812" w:rsidRDefault="00357812" w:rsidP="00171660"/>
          <w:p w:rsidR="00357812" w:rsidRDefault="00357812" w:rsidP="00171660"/>
          <w:p w:rsidR="00357812" w:rsidRDefault="00357812" w:rsidP="00171660"/>
        </w:tc>
      </w:tr>
      <w:tr w:rsidR="003A4DAB" w:rsidTr="00FC2AE1">
        <w:trPr>
          <w:trHeight w:val="916"/>
        </w:trPr>
        <w:tc>
          <w:tcPr>
            <w:tcW w:w="1739" w:type="dxa"/>
          </w:tcPr>
          <w:p w:rsidR="00171660" w:rsidRDefault="00171660" w:rsidP="00171660">
            <w:r>
              <w:t>Wednesday</w:t>
            </w:r>
          </w:p>
        </w:tc>
        <w:tc>
          <w:tcPr>
            <w:tcW w:w="1736" w:type="dxa"/>
          </w:tcPr>
          <w:p w:rsidR="003A4DAB" w:rsidRDefault="003A4DAB" w:rsidP="00171660">
            <w:r>
              <w:t>WC</w:t>
            </w:r>
            <w:r w:rsidR="00171660">
              <w:t xml:space="preserve">R </w:t>
            </w:r>
          </w:p>
          <w:p w:rsidR="00171660" w:rsidRDefault="00171660" w:rsidP="00171660">
            <w:r>
              <w:t>English</w:t>
            </w:r>
          </w:p>
          <w:p w:rsidR="00FC2AE1" w:rsidRDefault="00FC2AE1" w:rsidP="00171660"/>
          <w:p w:rsidR="003A4DAB" w:rsidRDefault="003A4DAB" w:rsidP="00171660">
            <w:r>
              <w:t>Mrs Sunderland</w:t>
            </w:r>
          </w:p>
          <w:p w:rsidR="00BE15E9" w:rsidRDefault="00BE15E9" w:rsidP="00171660">
            <w:r>
              <w:t>Mrs Coddigton</w:t>
            </w:r>
            <w:bookmarkStart w:id="0" w:name="_GoBack"/>
            <w:bookmarkEnd w:id="0"/>
          </w:p>
        </w:tc>
        <w:tc>
          <w:tcPr>
            <w:tcW w:w="1719" w:type="dxa"/>
          </w:tcPr>
          <w:p w:rsidR="00171660" w:rsidRDefault="00171660" w:rsidP="00171660">
            <w:r>
              <w:t>Break</w:t>
            </w:r>
          </w:p>
        </w:tc>
        <w:tc>
          <w:tcPr>
            <w:tcW w:w="1737" w:type="dxa"/>
          </w:tcPr>
          <w:p w:rsidR="00171660" w:rsidRDefault="00171660" w:rsidP="00171660">
            <w:r>
              <w:t>Maths</w:t>
            </w:r>
            <w:r w:rsidR="00357812">
              <w:t xml:space="preserve">       </w:t>
            </w:r>
            <w:r>
              <w:t xml:space="preserve"> RE</w:t>
            </w:r>
          </w:p>
          <w:p w:rsidR="00357812" w:rsidRDefault="00357812" w:rsidP="00171660"/>
          <w:p w:rsidR="00FC2AE1" w:rsidRDefault="00FC2AE1" w:rsidP="00171660"/>
          <w:p w:rsidR="00FC2AE1" w:rsidRDefault="00B0703E" w:rsidP="00171660">
            <w:r>
              <w:t>Mrs Sunderland</w:t>
            </w:r>
          </w:p>
        </w:tc>
        <w:tc>
          <w:tcPr>
            <w:tcW w:w="1718" w:type="dxa"/>
          </w:tcPr>
          <w:p w:rsidR="00171660" w:rsidRDefault="00171660" w:rsidP="00171660">
            <w:r>
              <w:t>Lunch</w:t>
            </w:r>
          </w:p>
        </w:tc>
        <w:tc>
          <w:tcPr>
            <w:tcW w:w="1983" w:type="dxa"/>
          </w:tcPr>
          <w:p w:rsidR="00FC2AE1" w:rsidRDefault="00FC2AE1" w:rsidP="00FC2AE1">
            <w:r>
              <w:t>PPA</w:t>
            </w:r>
          </w:p>
          <w:p w:rsidR="000431EF" w:rsidRDefault="000431EF" w:rsidP="00FC2AE1">
            <w:r>
              <w:t>PHSE</w:t>
            </w:r>
          </w:p>
          <w:p w:rsidR="00FC2AE1" w:rsidRDefault="003A4DAB" w:rsidP="00357812">
            <w:r>
              <w:t>Miss Hughes and Mrs Sunderland</w:t>
            </w:r>
          </w:p>
        </w:tc>
        <w:tc>
          <w:tcPr>
            <w:tcW w:w="1717" w:type="dxa"/>
          </w:tcPr>
          <w:p w:rsidR="00171660" w:rsidRDefault="00171660" w:rsidP="00171660">
            <w:r>
              <w:t>Break</w:t>
            </w:r>
          </w:p>
        </w:tc>
        <w:tc>
          <w:tcPr>
            <w:tcW w:w="1725" w:type="dxa"/>
          </w:tcPr>
          <w:p w:rsidR="00FC2AE1" w:rsidRDefault="00FC2AE1" w:rsidP="00171660">
            <w:r>
              <w:t xml:space="preserve">PPA </w:t>
            </w:r>
          </w:p>
          <w:p w:rsidR="000431EF" w:rsidRDefault="000431EF" w:rsidP="00171660">
            <w:r>
              <w:t>RE/Science/Topic</w:t>
            </w:r>
          </w:p>
          <w:p w:rsidR="00FC2AE1" w:rsidRDefault="00357812" w:rsidP="00171660">
            <w:r>
              <w:t>Miss Hughes and Mrs Sunderland</w:t>
            </w:r>
          </w:p>
        </w:tc>
      </w:tr>
      <w:tr w:rsidR="003A4DAB" w:rsidTr="00FC2AE1">
        <w:trPr>
          <w:trHeight w:val="916"/>
        </w:trPr>
        <w:tc>
          <w:tcPr>
            <w:tcW w:w="1739" w:type="dxa"/>
          </w:tcPr>
          <w:p w:rsidR="00171660" w:rsidRDefault="00171660" w:rsidP="00171660">
            <w:r>
              <w:t>Thursday</w:t>
            </w:r>
          </w:p>
        </w:tc>
        <w:tc>
          <w:tcPr>
            <w:tcW w:w="1736" w:type="dxa"/>
          </w:tcPr>
          <w:p w:rsidR="003A4DAB" w:rsidRDefault="003A4DAB" w:rsidP="00171660">
            <w:r>
              <w:t>WC</w:t>
            </w:r>
            <w:r w:rsidR="00171660">
              <w:t xml:space="preserve">R </w:t>
            </w:r>
          </w:p>
          <w:p w:rsidR="00FC2AE1" w:rsidRDefault="00171660" w:rsidP="00171660">
            <w:r>
              <w:t>English</w:t>
            </w:r>
          </w:p>
          <w:p w:rsidR="00357812" w:rsidRDefault="00357812" w:rsidP="003A4DAB"/>
        </w:tc>
        <w:tc>
          <w:tcPr>
            <w:tcW w:w="1719" w:type="dxa"/>
          </w:tcPr>
          <w:p w:rsidR="00171660" w:rsidRDefault="00171660" w:rsidP="00171660">
            <w:r>
              <w:t>Break</w:t>
            </w:r>
          </w:p>
        </w:tc>
        <w:tc>
          <w:tcPr>
            <w:tcW w:w="1737" w:type="dxa"/>
          </w:tcPr>
          <w:p w:rsidR="003A4DAB" w:rsidRDefault="00171660" w:rsidP="003A4DAB">
            <w:r>
              <w:t xml:space="preserve">Maths </w:t>
            </w:r>
          </w:p>
          <w:p w:rsidR="00FC2AE1" w:rsidRDefault="00FC2AE1" w:rsidP="00171660"/>
        </w:tc>
        <w:tc>
          <w:tcPr>
            <w:tcW w:w="1718" w:type="dxa"/>
          </w:tcPr>
          <w:p w:rsidR="00171660" w:rsidRDefault="00171660" w:rsidP="00171660">
            <w:r>
              <w:t>Lunch</w:t>
            </w:r>
          </w:p>
        </w:tc>
        <w:tc>
          <w:tcPr>
            <w:tcW w:w="1983" w:type="dxa"/>
          </w:tcPr>
          <w:p w:rsidR="00FC2AE1" w:rsidRDefault="003A4DAB" w:rsidP="00FC2AE1">
            <w:r>
              <w:t>PE Indoor</w:t>
            </w:r>
            <w:r w:rsidR="000431EF">
              <w:t xml:space="preserve"> Gym</w:t>
            </w:r>
          </w:p>
          <w:p w:rsidR="00171660" w:rsidRDefault="00171660" w:rsidP="00171660"/>
        </w:tc>
        <w:tc>
          <w:tcPr>
            <w:tcW w:w="1717" w:type="dxa"/>
          </w:tcPr>
          <w:p w:rsidR="00171660" w:rsidRDefault="00171660" w:rsidP="00171660">
            <w:r>
              <w:t>Break</w:t>
            </w:r>
          </w:p>
        </w:tc>
        <w:tc>
          <w:tcPr>
            <w:tcW w:w="1725" w:type="dxa"/>
          </w:tcPr>
          <w:p w:rsidR="00171660" w:rsidRDefault="003A4DAB" w:rsidP="00171660">
            <w:r>
              <w:t>Topic</w:t>
            </w:r>
          </w:p>
        </w:tc>
      </w:tr>
      <w:tr w:rsidR="003A4DAB" w:rsidTr="00FC2AE1">
        <w:trPr>
          <w:trHeight w:val="916"/>
        </w:trPr>
        <w:tc>
          <w:tcPr>
            <w:tcW w:w="1739" w:type="dxa"/>
          </w:tcPr>
          <w:p w:rsidR="00171660" w:rsidRDefault="00171660" w:rsidP="00171660">
            <w:r>
              <w:t>Friday</w:t>
            </w:r>
          </w:p>
        </w:tc>
        <w:tc>
          <w:tcPr>
            <w:tcW w:w="1736" w:type="dxa"/>
          </w:tcPr>
          <w:p w:rsidR="00357812" w:rsidRDefault="003A4DAB" w:rsidP="00171660">
            <w:r>
              <w:t>PE Outside Tag</w:t>
            </w:r>
          </w:p>
          <w:p w:rsidR="00357812" w:rsidRDefault="00357812" w:rsidP="00171660"/>
          <w:p w:rsidR="00B0703E" w:rsidRDefault="00B0703E" w:rsidP="00171660">
            <w:r>
              <w:t>Mrs Sunderland</w:t>
            </w:r>
          </w:p>
        </w:tc>
        <w:tc>
          <w:tcPr>
            <w:tcW w:w="1719" w:type="dxa"/>
          </w:tcPr>
          <w:p w:rsidR="00171660" w:rsidRDefault="00171660" w:rsidP="00171660">
            <w:r>
              <w:t>Break</w:t>
            </w:r>
          </w:p>
        </w:tc>
        <w:tc>
          <w:tcPr>
            <w:tcW w:w="1737" w:type="dxa"/>
          </w:tcPr>
          <w:p w:rsidR="003A4DAB" w:rsidRDefault="003A4DAB" w:rsidP="00171660">
            <w:r>
              <w:t>Art and Design</w:t>
            </w:r>
          </w:p>
          <w:p w:rsidR="00B0703E" w:rsidRDefault="00B0703E" w:rsidP="00171660"/>
          <w:p w:rsidR="00357812" w:rsidRDefault="00357812" w:rsidP="00171660">
            <w:r>
              <w:t>Mrs Sunderland</w:t>
            </w:r>
          </w:p>
        </w:tc>
        <w:tc>
          <w:tcPr>
            <w:tcW w:w="1718" w:type="dxa"/>
          </w:tcPr>
          <w:p w:rsidR="00171660" w:rsidRDefault="00171660" w:rsidP="00171660">
            <w:r>
              <w:t>Lunch</w:t>
            </w:r>
          </w:p>
        </w:tc>
        <w:tc>
          <w:tcPr>
            <w:tcW w:w="1983" w:type="dxa"/>
          </w:tcPr>
          <w:p w:rsidR="00357812" w:rsidRDefault="003A4DAB" w:rsidP="00171660">
            <w:r>
              <w:t>Computers</w:t>
            </w:r>
            <w:r w:rsidR="000431EF">
              <w:t>/Library</w:t>
            </w:r>
          </w:p>
          <w:p w:rsidR="00357812" w:rsidRDefault="00357812" w:rsidP="00171660"/>
        </w:tc>
        <w:tc>
          <w:tcPr>
            <w:tcW w:w="1717" w:type="dxa"/>
          </w:tcPr>
          <w:p w:rsidR="00171660" w:rsidRDefault="003A4DAB" w:rsidP="00171660">
            <w:r>
              <w:t>Break</w:t>
            </w:r>
          </w:p>
        </w:tc>
        <w:tc>
          <w:tcPr>
            <w:tcW w:w="1725" w:type="dxa"/>
          </w:tcPr>
          <w:p w:rsidR="003A4DAB" w:rsidRDefault="000431EF" w:rsidP="00171660">
            <w:r>
              <w:t xml:space="preserve">Catch up </w:t>
            </w:r>
            <w:r w:rsidR="003A4DAB">
              <w:t>Homework</w:t>
            </w:r>
          </w:p>
          <w:p w:rsidR="00FC2AE1" w:rsidRDefault="00FC2AE1" w:rsidP="00171660">
            <w:r>
              <w:t>Assembly</w:t>
            </w:r>
          </w:p>
          <w:p w:rsidR="00357812" w:rsidRDefault="00357812" w:rsidP="00171660"/>
        </w:tc>
      </w:tr>
    </w:tbl>
    <w:p w:rsidR="00171660" w:rsidRDefault="00171660"/>
    <w:p w:rsidR="003A4DAB" w:rsidRDefault="003A4DAB">
      <w:r>
        <w:t>8:45-9:00 Daily Grammar, spelling, punctuation or Maths activity.</w:t>
      </w:r>
    </w:p>
    <w:sectPr w:rsidR="003A4DAB" w:rsidSect="001716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660"/>
    <w:rsid w:val="000431EF"/>
    <w:rsid w:val="00171660"/>
    <w:rsid w:val="00181F78"/>
    <w:rsid w:val="001E5A82"/>
    <w:rsid w:val="00253751"/>
    <w:rsid w:val="00317FAC"/>
    <w:rsid w:val="00357812"/>
    <w:rsid w:val="00391865"/>
    <w:rsid w:val="003A4DAB"/>
    <w:rsid w:val="005A78C8"/>
    <w:rsid w:val="00AB1944"/>
    <w:rsid w:val="00B0703E"/>
    <w:rsid w:val="00BE15E9"/>
    <w:rsid w:val="00C467A2"/>
    <w:rsid w:val="00CB52DB"/>
    <w:rsid w:val="00EF4C02"/>
    <w:rsid w:val="00FC2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F7941"/>
  <w15:chartTrackingRefBased/>
  <w15:docId w15:val="{5DE9E075-C900-482F-98B1-48B53AB54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1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78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8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2225BF09</Template>
  <TotalTime>40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5</cp:revision>
  <cp:lastPrinted>2024-09-03T14:03:00Z</cp:lastPrinted>
  <dcterms:created xsi:type="dcterms:W3CDTF">2024-09-02T13:12:00Z</dcterms:created>
  <dcterms:modified xsi:type="dcterms:W3CDTF">2024-09-06T08:09:00Z</dcterms:modified>
</cp:coreProperties>
</file>