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885"/>
        <w:tblW w:w="21934" w:type="dxa"/>
        <w:tblLook w:val="04A0" w:firstRow="1" w:lastRow="0" w:firstColumn="1" w:lastColumn="0" w:noHBand="0" w:noVBand="1"/>
      </w:tblPr>
      <w:tblGrid>
        <w:gridCol w:w="1164"/>
        <w:gridCol w:w="2266"/>
        <w:gridCol w:w="3068"/>
        <w:gridCol w:w="3166"/>
        <w:gridCol w:w="3311"/>
        <w:gridCol w:w="3377"/>
        <w:gridCol w:w="3011"/>
        <w:gridCol w:w="2571"/>
      </w:tblGrid>
      <w:tr w:rsidR="009C2ADF" w:rsidRPr="00E949ED" w:rsidTr="00C66394">
        <w:trPr>
          <w:trHeight w:val="373"/>
        </w:trPr>
        <w:tc>
          <w:tcPr>
            <w:tcW w:w="1164" w:type="dxa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Term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Topic / Question</w:t>
            </w:r>
          </w:p>
        </w:tc>
        <w:tc>
          <w:tcPr>
            <w:tcW w:w="3068" w:type="dxa"/>
            <w:shd w:val="clear" w:color="auto" w:fill="D9D9D9" w:themeFill="background1" w:themeFillShade="D9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</w:tc>
        <w:tc>
          <w:tcPr>
            <w:tcW w:w="3166" w:type="dxa"/>
            <w:shd w:val="clear" w:color="auto" w:fill="D9D9D9" w:themeFill="background1" w:themeFillShade="D9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Literacy Text ideas (TBC)</w:t>
            </w:r>
          </w:p>
        </w:tc>
        <w:tc>
          <w:tcPr>
            <w:tcW w:w="3311" w:type="dxa"/>
            <w:shd w:val="clear" w:color="auto" w:fill="D9D9D9" w:themeFill="background1" w:themeFillShade="D9"/>
          </w:tcPr>
          <w:p w:rsidR="009C2ADF" w:rsidRPr="00E949ED" w:rsidRDefault="00C6639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Class</w:t>
            </w:r>
            <w:r w:rsidR="009C2ADF" w:rsidRPr="00E949ED">
              <w:rPr>
                <w:rFonts w:ascii="Comic Sans MS" w:hAnsi="Comic Sans MS"/>
                <w:b/>
                <w:sz w:val="20"/>
                <w:szCs w:val="20"/>
              </w:rPr>
              <w:t xml:space="preserve"> Reading</w:t>
            </w:r>
          </w:p>
        </w:tc>
        <w:tc>
          <w:tcPr>
            <w:tcW w:w="3377" w:type="dxa"/>
            <w:shd w:val="clear" w:color="auto" w:fill="D9D9D9" w:themeFill="background1" w:themeFillShade="D9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Literacy Genre</w:t>
            </w:r>
          </w:p>
        </w:tc>
        <w:tc>
          <w:tcPr>
            <w:tcW w:w="3011" w:type="dxa"/>
            <w:shd w:val="clear" w:color="auto" w:fill="D9D9D9" w:themeFill="background1" w:themeFillShade="D9"/>
          </w:tcPr>
          <w:p w:rsidR="009C2ADF" w:rsidRPr="00E949ED" w:rsidRDefault="00F45860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2571" w:type="dxa"/>
            <w:shd w:val="clear" w:color="auto" w:fill="D9D9D9" w:themeFill="background1" w:themeFillShade="D9"/>
          </w:tcPr>
          <w:p w:rsidR="009C2ADF" w:rsidRPr="00E949ED" w:rsidRDefault="009C2ADF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</w:tr>
      <w:tr w:rsidR="00CE0978" w:rsidRPr="00E949ED" w:rsidTr="00BE3A30">
        <w:trPr>
          <w:trHeight w:val="1032"/>
        </w:trPr>
        <w:tc>
          <w:tcPr>
            <w:tcW w:w="1164" w:type="dxa"/>
          </w:tcPr>
          <w:p w:rsidR="00CE0978" w:rsidRPr="00E949ED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2266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278C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Geography</w:t>
            </w:r>
          </w:p>
          <w:p w:rsidR="00CE0978" w:rsidRPr="00E949ED" w:rsidRDefault="00CE097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Natural Disasters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is the impact of Natural Disasters?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is a natural disaster?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Where do they occur?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causes an earthquake?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causes a volcano?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is climate change?</w:t>
            </w: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Which natural disasters occur because of climate change?</w:t>
            </w:r>
          </w:p>
        </w:tc>
        <w:tc>
          <w:tcPr>
            <w:tcW w:w="3068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Domestic Church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Family – Loving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Do you have to earn love?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Word Faith – Judaism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66" w:type="dxa"/>
          </w:tcPr>
          <w:p w:rsidR="00310F3B" w:rsidRDefault="00310F3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P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 xml:space="preserve">Key Text </w:t>
            </w:r>
          </w:p>
          <w:p w:rsidR="00C7089B" w:rsidRDefault="00827CB4" w:rsidP="00C708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Flood by Alvaro F. Villa</w:t>
            </w:r>
          </w:p>
          <w:p w:rsidR="00827CB4" w:rsidRDefault="00827CB4" w:rsidP="00C708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Pr="006D14C8" w:rsidRDefault="00827CB4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>Supplementary</w:t>
            </w:r>
            <w:r w:rsidR="006D14C8">
              <w:rPr>
                <w:rFonts w:ascii="Comic Sans MS" w:hAnsi="Comic Sans MS"/>
                <w:b/>
                <w:sz w:val="20"/>
                <w:szCs w:val="20"/>
              </w:rPr>
              <w:t xml:space="preserve"> texts</w:t>
            </w:r>
          </w:p>
          <w:p w:rsidR="00827CB4" w:rsidRPr="00827CB4" w:rsidRDefault="00827CB4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7CB4">
              <w:rPr>
                <w:rFonts w:ascii="Comic Sans MS" w:hAnsi="Comic Sans MS"/>
                <w:sz w:val="20"/>
                <w:szCs w:val="20"/>
              </w:rPr>
              <w:t>Earth Shattering Events</w:t>
            </w:r>
          </w:p>
          <w:p w:rsidR="00827CB4" w:rsidRPr="00827CB4" w:rsidRDefault="00827CB4" w:rsidP="00827CB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27CB4" w:rsidRPr="00827CB4" w:rsidRDefault="00827CB4" w:rsidP="00827CB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7CB4">
              <w:rPr>
                <w:rFonts w:ascii="Comic Sans MS" w:hAnsi="Comic Sans MS"/>
                <w:sz w:val="20"/>
                <w:szCs w:val="20"/>
              </w:rPr>
              <w:t>Weather, Camera, Action</w:t>
            </w:r>
          </w:p>
          <w:p w:rsidR="00827CB4" w:rsidRPr="00E949ED" w:rsidRDefault="00827CB4" w:rsidP="00C708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1" w:type="dxa"/>
          </w:tcPr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Pr="00E949ED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Ship of Shadows – Maria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Kuzniar</w:t>
            </w:r>
            <w:proofErr w:type="spellEnd"/>
          </w:p>
        </w:tc>
        <w:tc>
          <w:tcPr>
            <w:tcW w:w="3377" w:type="dxa"/>
          </w:tcPr>
          <w:p w:rsidR="0085000A" w:rsidRPr="00E949ED" w:rsidRDefault="0085000A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23AC" w:rsidRPr="00F56A14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6A14">
              <w:rPr>
                <w:rFonts w:ascii="Comic Sans MS" w:hAnsi="Comic Sans MS"/>
                <w:b/>
                <w:sz w:val="20"/>
                <w:szCs w:val="20"/>
              </w:rPr>
              <w:t xml:space="preserve">Writing to inform 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articles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6A14" w:rsidRPr="00F56A14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6A14">
              <w:rPr>
                <w:rFonts w:ascii="Comic Sans MS" w:hAnsi="Comic Sans MS"/>
                <w:b/>
                <w:sz w:val="20"/>
                <w:szCs w:val="20"/>
              </w:rPr>
              <w:t xml:space="preserve">Writing to entertain 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6A14" w:rsidRPr="00E949ED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Narrative 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11" w:type="dxa"/>
          </w:tcPr>
          <w:p w:rsidR="00811CF6" w:rsidRDefault="00811CF6" w:rsidP="00811CF6">
            <w:pPr>
              <w:tabs>
                <w:tab w:val="left" w:pos="642"/>
                <w:tab w:val="center" w:pos="139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CE0978" w:rsidRPr="00E949ED" w:rsidRDefault="008C74DC" w:rsidP="00811CF6">
            <w:pPr>
              <w:tabs>
                <w:tab w:val="left" w:pos="642"/>
                <w:tab w:val="center" w:pos="1397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Addition, subtraction, multiplication and division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Fractions A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811CF6" w:rsidRDefault="00811CF6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C22AC" w:rsidRDefault="00811CF6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Living things and their habitats </w:t>
            </w:r>
          </w:p>
          <w:p w:rsidR="00811CF6" w:rsidRDefault="00811CF6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11CF6" w:rsidRPr="00E949ED" w:rsidRDefault="00811CF6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Classification of plants and animals</w:t>
            </w:r>
          </w:p>
        </w:tc>
      </w:tr>
      <w:tr w:rsidR="00CE0978" w:rsidRPr="00E949ED" w:rsidTr="000A5DA9">
        <w:trPr>
          <w:trHeight w:val="373"/>
        </w:trPr>
        <w:tc>
          <w:tcPr>
            <w:tcW w:w="1164" w:type="dxa"/>
          </w:tcPr>
          <w:p w:rsidR="00CE0978" w:rsidRPr="00E949ED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2266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E3A30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History</w:t>
            </w:r>
          </w:p>
          <w:p w:rsidR="00BE3A30" w:rsidRPr="00E949ED" w:rsidRDefault="00BE3A3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World War 1</w:t>
            </w: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How did the people from the past shape the world we know today?</w:t>
            </w:r>
          </w:p>
        </w:tc>
        <w:tc>
          <w:tcPr>
            <w:tcW w:w="3068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Baptism and Confirmation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Vocation and Commitment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is commitment in life?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Advent and Christmas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Loving – Expectations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Should we have expectations in life?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166" w:type="dxa"/>
          </w:tcPr>
          <w:p w:rsidR="00CE0978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D14C8" w:rsidRDefault="006D14C8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Key Texts </w:t>
            </w:r>
          </w:p>
          <w:p w:rsidR="006D14C8" w:rsidRP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14C8">
              <w:rPr>
                <w:rFonts w:ascii="Comic Sans MS" w:hAnsi="Comic Sans MS"/>
                <w:sz w:val="20"/>
                <w:szCs w:val="20"/>
              </w:rPr>
              <w:t>London A History – Laura Carlin</w:t>
            </w:r>
          </w:p>
          <w:p w:rsidR="006D14C8" w:rsidRP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14C8">
              <w:rPr>
                <w:rFonts w:ascii="Comic Sans MS" w:hAnsi="Comic Sans MS"/>
                <w:sz w:val="20"/>
                <w:szCs w:val="20"/>
              </w:rPr>
              <w:t>One Boy’s War – Lynn Huggins</w:t>
            </w: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Default="006D14C8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 xml:space="preserve">Supplementary texts </w:t>
            </w: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Poppy Field</w:t>
            </w: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Best Christmas Present in the World</w:t>
            </w:r>
          </w:p>
          <w:p w:rsidR="006D14C8" w:rsidRP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1" w:type="dxa"/>
          </w:tcPr>
          <w:p w:rsidR="0085000A" w:rsidRPr="00E949ED" w:rsidRDefault="0085000A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Pr="00E949ED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Darwin’s Dragons by Lindsay Galvin </w:t>
            </w:r>
            <w:r w:rsidR="00CF40D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377" w:type="dxa"/>
          </w:tcPr>
          <w:p w:rsidR="0085000A" w:rsidRPr="00E949ED" w:rsidRDefault="0085000A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6A14">
              <w:rPr>
                <w:rFonts w:ascii="Comic Sans MS" w:hAnsi="Comic Sans MS"/>
                <w:b/>
                <w:sz w:val="20"/>
                <w:szCs w:val="20"/>
              </w:rPr>
              <w:t xml:space="preserve">Writing to entertain 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Poetry 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56A14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6A14">
              <w:rPr>
                <w:rFonts w:ascii="Comic Sans MS" w:hAnsi="Comic Sans MS"/>
                <w:b/>
                <w:sz w:val="20"/>
                <w:szCs w:val="20"/>
              </w:rPr>
              <w:t>Writing to inform</w:t>
            </w:r>
          </w:p>
          <w:p w:rsidR="00F56A14" w:rsidRDefault="00F56A14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F56A14" w:rsidRPr="00F56A14" w:rsidRDefault="00F56A14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Letter </w:t>
            </w:r>
          </w:p>
        </w:tc>
        <w:tc>
          <w:tcPr>
            <w:tcW w:w="3011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Fractions B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Measurement – converting units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811CF6" w:rsidRDefault="00811CF6" w:rsidP="001E4C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Pr="00E949ED" w:rsidRDefault="00811CF6" w:rsidP="001E4C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Evolution and inheritance </w:t>
            </w:r>
          </w:p>
        </w:tc>
      </w:tr>
      <w:tr w:rsidR="00CE0978" w:rsidRPr="00E949ED" w:rsidTr="000A5DA9">
        <w:trPr>
          <w:trHeight w:val="373"/>
        </w:trPr>
        <w:tc>
          <w:tcPr>
            <w:tcW w:w="1164" w:type="dxa"/>
          </w:tcPr>
          <w:p w:rsidR="00CE0978" w:rsidRPr="00E949ED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2266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E3A30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Geography</w:t>
            </w:r>
          </w:p>
          <w:p w:rsidR="00BE3A30" w:rsidRPr="00E949ED" w:rsidRDefault="00BE3A3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pStyle w:val="ListParagraph"/>
              <w:ind w:left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Natural Disasters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The Human and economic impact of natural disasters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Why do people still live near volcanoes?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 xml:space="preserve">List </w:t>
            </w:r>
            <w:r w:rsidR="00BC22AC" w:rsidRPr="00E949ED">
              <w:rPr>
                <w:rFonts w:ascii="Comic Sans MS" w:hAnsi="Comic Sans MS"/>
                <w:sz w:val="20"/>
                <w:szCs w:val="20"/>
              </w:rPr>
              <w:t>similarities</w:t>
            </w:r>
            <w:r w:rsidRPr="00E949ED">
              <w:rPr>
                <w:rFonts w:ascii="Comic Sans MS" w:hAnsi="Comic Sans MS"/>
                <w:sz w:val="20"/>
                <w:szCs w:val="20"/>
              </w:rPr>
              <w:t xml:space="preserve"> and differences between two regions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Why is it important to have organisations that support with natural disasters?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Whose responsibility is it to slow down climate change?</w:t>
            </w:r>
          </w:p>
        </w:tc>
        <w:tc>
          <w:tcPr>
            <w:tcW w:w="3068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Local Church – Community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Sources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Are books enriching?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Eucharist – Relating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Why are we happiest when we are united?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66" w:type="dxa"/>
          </w:tcPr>
          <w:p w:rsidR="00CE0978" w:rsidRPr="006D14C8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2F6AC3" w:rsidRP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>Key Text</w:t>
            </w:r>
          </w:p>
          <w:p w:rsidR="006D14C8" w:rsidRPr="006D14C8" w:rsidRDefault="006D14C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D14C8">
              <w:rPr>
                <w:rFonts w:ascii="Comic Sans MS" w:hAnsi="Comic Sans MS"/>
                <w:sz w:val="20"/>
                <w:szCs w:val="20"/>
              </w:rPr>
              <w:t xml:space="preserve">Volcanoes by </w:t>
            </w:r>
            <w:r w:rsidRPr="006D14C8">
              <w:rPr>
                <w:rFonts w:ascii="Comic Sans MS" w:hAnsi="Comic Sans MS"/>
                <w:sz w:val="20"/>
                <w:szCs w:val="20"/>
              </w:rPr>
              <w:t xml:space="preserve">Nell Cross </w:t>
            </w:r>
            <w:proofErr w:type="spellStart"/>
            <w:r w:rsidRPr="006D14C8">
              <w:rPr>
                <w:rFonts w:ascii="Comic Sans MS" w:hAnsi="Comic Sans MS"/>
                <w:sz w:val="20"/>
                <w:szCs w:val="20"/>
              </w:rPr>
              <w:t>Beckerham</w:t>
            </w:r>
            <w:proofErr w:type="spellEnd"/>
          </w:p>
          <w:p w:rsidR="006D14C8" w:rsidRDefault="006D14C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>Supplementary Text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:rsidR="006D14C8" w:rsidRPr="00827CB4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7CB4">
              <w:rPr>
                <w:rFonts w:ascii="Comic Sans MS" w:hAnsi="Comic Sans MS"/>
                <w:sz w:val="20"/>
                <w:szCs w:val="20"/>
              </w:rPr>
              <w:t>Earth Shattering Events</w:t>
            </w:r>
          </w:p>
          <w:p w:rsidR="006D14C8" w:rsidRPr="00827CB4" w:rsidRDefault="006D14C8" w:rsidP="006D14C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D14C8" w:rsidRPr="00827CB4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7CB4">
              <w:rPr>
                <w:rFonts w:ascii="Comic Sans MS" w:hAnsi="Comic Sans MS"/>
                <w:sz w:val="20"/>
                <w:szCs w:val="20"/>
              </w:rPr>
              <w:t>Weather, Camera, Action</w:t>
            </w:r>
          </w:p>
          <w:p w:rsid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6D14C8" w:rsidRPr="006D14C8" w:rsidRDefault="006D14C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11" w:type="dxa"/>
          </w:tcPr>
          <w:p w:rsidR="0085000A" w:rsidRPr="00E949ED" w:rsidRDefault="0085000A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089B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Tsunami by Emma Carroll</w:t>
            </w:r>
          </w:p>
          <w:p w:rsidR="00C7089B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Pr="00E949ED" w:rsidRDefault="00CE0978" w:rsidP="00C708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7" w:type="dxa"/>
          </w:tcPr>
          <w:p w:rsidR="00752ED2" w:rsidRPr="00E949ED" w:rsidRDefault="00752ED2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E0978" w:rsidRPr="00FA0481" w:rsidRDefault="00D318AB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0481">
              <w:rPr>
                <w:rFonts w:ascii="Comic Sans MS" w:hAnsi="Comic Sans MS"/>
                <w:b/>
                <w:sz w:val="20"/>
                <w:szCs w:val="20"/>
              </w:rPr>
              <w:t xml:space="preserve">Writing to persuade </w:t>
            </w:r>
          </w:p>
          <w:p w:rsidR="00D318AB" w:rsidRDefault="00D318A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318AB" w:rsidRDefault="00D318AB" w:rsidP="00D318A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Speech</w:t>
            </w:r>
          </w:p>
          <w:p w:rsidR="00D318AB" w:rsidRDefault="00D318AB" w:rsidP="00D318A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318AB" w:rsidRPr="00D318AB" w:rsidRDefault="00D318AB" w:rsidP="00D318A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Campaign </w:t>
            </w:r>
          </w:p>
        </w:tc>
        <w:tc>
          <w:tcPr>
            <w:tcW w:w="3011" w:type="dxa"/>
          </w:tcPr>
          <w:p w:rsidR="00811CF6" w:rsidRDefault="00811CF6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Ratio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Algebra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Decimals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Fractions, decimals and percentages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CE0978" w:rsidRDefault="00CE0978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11CF6" w:rsidRPr="00E949ED" w:rsidRDefault="00811CF6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Electricity </w:t>
            </w:r>
          </w:p>
        </w:tc>
      </w:tr>
      <w:tr w:rsidR="00CE0978" w:rsidRPr="00E949ED" w:rsidTr="000A5DA9">
        <w:trPr>
          <w:trHeight w:val="373"/>
        </w:trPr>
        <w:tc>
          <w:tcPr>
            <w:tcW w:w="1164" w:type="dxa"/>
          </w:tcPr>
          <w:p w:rsidR="00CE0978" w:rsidRPr="00E949ED" w:rsidRDefault="00CE0978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2266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E3A30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History</w:t>
            </w:r>
          </w:p>
          <w:p w:rsidR="00BE3A3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br/>
              <w:t>World War 1</w:t>
            </w:r>
          </w:p>
          <w:p w:rsidR="00BE3A30" w:rsidRPr="00E949ED" w:rsidRDefault="00BE3A3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were the causes which led to the outbreak of WW1?</w:t>
            </w: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Why did WW1 become known as ‘the war to end all wars’?</w:t>
            </w:r>
          </w:p>
        </w:tc>
        <w:tc>
          <w:tcPr>
            <w:tcW w:w="3068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Lent and Easter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Giving – Death and New Life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Can any good come out of loss and death?</w:t>
            </w:r>
          </w:p>
          <w:p w:rsidR="00CE0978" w:rsidRPr="00E949ED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66" w:type="dxa"/>
          </w:tcPr>
          <w:p w:rsidR="00CE0978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14C8" w:rsidRPr="006D14C8" w:rsidRDefault="006D14C8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 xml:space="preserve">Key Text </w:t>
            </w: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Hardit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Singh Malik by</w:t>
            </w:r>
            <w:r w:rsidRPr="006D14C8">
              <w:rPr>
                <w:rFonts w:ascii="Comic Sans MS" w:hAnsi="Comic Sans MS"/>
                <w:sz w:val="20"/>
                <w:szCs w:val="20"/>
              </w:rPr>
              <w:t xml:space="preserve"> Bali Rai</w:t>
            </w:r>
          </w:p>
          <w:p w:rsidR="006D14C8" w:rsidRDefault="006D14C8" w:rsidP="006D14C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958F0" w:rsidRDefault="006D14C8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D14C8">
              <w:rPr>
                <w:rFonts w:ascii="Comic Sans MS" w:hAnsi="Comic Sans MS"/>
                <w:b/>
                <w:sz w:val="20"/>
                <w:szCs w:val="20"/>
              </w:rPr>
              <w:t>Supplementary Texts</w:t>
            </w:r>
          </w:p>
          <w:p w:rsidR="006D14C8" w:rsidRPr="006D14C8" w:rsidRDefault="002958F0" w:rsidP="006D14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Information texts about World War 1</w:t>
            </w:r>
            <w:r w:rsidR="006D14C8" w:rsidRPr="006D14C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11" w:type="dxa"/>
          </w:tcPr>
          <w:p w:rsidR="00CE0978" w:rsidRDefault="00CE097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7089B" w:rsidRPr="00E949ED" w:rsidRDefault="00C7089B" w:rsidP="00C708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War Horse by Michael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Morpurgo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F40DC" w:rsidRPr="00E949ED" w:rsidRDefault="00CF40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7" w:type="dxa"/>
          </w:tcPr>
          <w:p w:rsidR="00752ED2" w:rsidRPr="00E949ED" w:rsidRDefault="00752ED2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18A5" w:rsidRPr="00FA0481" w:rsidRDefault="00FA0481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0481">
              <w:rPr>
                <w:rFonts w:ascii="Comic Sans MS" w:hAnsi="Comic Sans MS"/>
                <w:b/>
                <w:sz w:val="20"/>
                <w:szCs w:val="20"/>
              </w:rPr>
              <w:t>Writing to inform</w:t>
            </w:r>
          </w:p>
          <w:p w:rsidR="00FA0481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481" w:rsidRPr="00E949ED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Biographical writing </w:t>
            </w:r>
          </w:p>
        </w:tc>
        <w:tc>
          <w:tcPr>
            <w:tcW w:w="3011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F4DB7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Area, perimeter and volume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Statistics</w:t>
            </w:r>
          </w:p>
        </w:tc>
        <w:tc>
          <w:tcPr>
            <w:tcW w:w="2571" w:type="dxa"/>
          </w:tcPr>
          <w:p w:rsidR="00414839" w:rsidRDefault="00414839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1B75" w:rsidRPr="00E949ED" w:rsidRDefault="00E01B75" w:rsidP="00811CF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Electricity </w:t>
            </w:r>
          </w:p>
        </w:tc>
      </w:tr>
      <w:tr w:rsidR="000121D7" w:rsidRPr="00E949ED" w:rsidTr="000A5DA9">
        <w:trPr>
          <w:trHeight w:val="373"/>
        </w:trPr>
        <w:tc>
          <w:tcPr>
            <w:tcW w:w="1164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2266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Geography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The UK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Name counties of the UK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Use 6 figure grid references to locate and plot major cities of the UK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Compare two areas of the UK (Doncaster and Lindisfarne)</w:t>
            </w: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82708" w:rsidRPr="00E949ED" w:rsidRDefault="00682708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Fieldwork around Lindisfarne and Holy Island (Year 6 residential)</w:t>
            </w:r>
          </w:p>
        </w:tc>
        <w:tc>
          <w:tcPr>
            <w:tcW w:w="3068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Pentecost – Serving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Witnesses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do I want to witness in my life?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Reconciliation – Inter-relating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Healing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Who needs healing?</w:t>
            </w:r>
          </w:p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66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7EB0">
              <w:rPr>
                <w:rFonts w:ascii="Comic Sans MS" w:hAnsi="Comic Sans MS"/>
                <w:b/>
                <w:sz w:val="20"/>
                <w:szCs w:val="20"/>
              </w:rPr>
              <w:t xml:space="preserve">Key Text </w:t>
            </w:r>
          </w:p>
          <w:p w:rsid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7EB0">
              <w:rPr>
                <w:rFonts w:ascii="Comic Sans MS" w:hAnsi="Comic Sans MS"/>
                <w:sz w:val="20"/>
                <w:szCs w:val="20"/>
              </w:rPr>
              <w:t>The Big Book of the UK: Facts, Folklore and Fascinations from the United Kingdom – Imogen Russell Williams</w:t>
            </w:r>
          </w:p>
          <w:p w:rsid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Default="00D97EB0" w:rsidP="00D97EB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7EB0">
              <w:rPr>
                <w:rFonts w:ascii="Comic Sans MS" w:hAnsi="Comic Sans MS"/>
                <w:b/>
                <w:sz w:val="20"/>
                <w:szCs w:val="20"/>
              </w:rPr>
              <w:t>Supplementary Texts</w:t>
            </w: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Information texts about UK locations </w:t>
            </w:r>
          </w:p>
        </w:tc>
        <w:tc>
          <w:tcPr>
            <w:tcW w:w="3311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4839" w:rsidRPr="00E949ED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Unstoppable Letty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Pegg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Iszi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Lawrence </w:t>
            </w:r>
          </w:p>
        </w:tc>
        <w:tc>
          <w:tcPr>
            <w:tcW w:w="3377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4839" w:rsidRPr="00FA0481" w:rsidRDefault="00FA0481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0481">
              <w:rPr>
                <w:rFonts w:ascii="Comic Sans MS" w:hAnsi="Comic Sans MS"/>
                <w:b/>
                <w:sz w:val="20"/>
                <w:szCs w:val="20"/>
              </w:rPr>
              <w:t>Writing to discuss</w:t>
            </w:r>
          </w:p>
          <w:p w:rsidR="00FA0481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481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</w:t>
            </w:r>
          </w:p>
          <w:p w:rsidR="00FA0481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481" w:rsidRPr="00E949ED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Balanced argument</w:t>
            </w:r>
          </w:p>
        </w:tc>
        <w:tc>
          <w:tcPr>
            <w:tcW w:w="3011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Shape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SATS</w:t>
            </w: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E01B75" w:rsidRDefault="00E01B75" w:rsidP="001F50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Default="001F50EE" w:rsidP="001F50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Animals including humans </w:t>
            </w:r>
          </w:p>
          <w:p w:rsidR="00E01B75" w:rsidRDefault="00E01B75" w:rsidP="001F50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50EE" w:rsidRDefault="00E01B75" w:rsidP="001F50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Diet, lifestyle, exercise and drugs</w:t>
            </w:r>
          </w:p>
          <w:p w:rsidR="001F50EE" w:rsidRPr="00E949ED" w:rsidRDefault="001F50EE" w:rsidP="001F50E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121D7" w:rsidRPr="00E949ED" w:rsidTr="000A5DA9">
        <w:trPr>
          <w:trHeight w:val="373"/>
        </w:trPr>
        <w:tc>
          <w:tcPr>
            <w:tcW w:w="1164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949ED">
              <w:rPr>
                <w:rFonts w:ascii="Comic Sans MS" w:hAnsi="Comic Sans MS"/>
                <w:b/>
                <w:sz w:val="20"/>
                <w:szCs w:val="20"/>
              </w:rPr>
              <w:t>Summer 2</w:t>
            </w:r>
          </w:p>
        </w:tc>
        <w:tc>
          <w:tcPr>
            <w:tcW w:w="2266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E3A30" w:rsidRPr="00E949ED" w:rsidRDefault="00FE4F6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History</w:t>
            </w: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World War 1</w:t>
            </w:r>
          </w:p>
          <w:p w:rsidR="00BE3A30" w:rsidRPr="00E949ED" w:rsidRDefault="00BE3A3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The Suffragettes</w:t>
            </w: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D57F0" w:rsidRPr="00E949ED" w:rsidRDefault="006D57F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What was the impact of WW1 on British society and the changing role of men/women?</w:t>
            </w:r>
          </w:p>
          <w:p w:rsidR="00BE3A30" w:rsidRPr="00E949ED" w:rsidRDefault="00BE3A30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68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World Faith – Islam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Universal Church – World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Common Good</w:t>
            </w:r>
          </w:p>
          <w:p w:rsidR="001134FE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21D7" w:rsidRPr="00E949ED" w:rsidRDefault="001134FE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How can we work together to build a just and fair world?</w:t>
            </w:r>
          </w:p>
        </w:tc>
        <w:tc>
          <w:tcPr>
            <w:tcW w:w="3166" w:type="dxa"/>
          </w:tcPr>
          <w:p w:rsidR="000121D7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Default="00D97EB0" w:rsidP="00D97EB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7EB0">
              <w:rPr>
                <w:rFonts w:ascii="Comic Sans MS" w:hAnsi="Comic Sans MS"/>
                <w:b/>
                <w:sz w:val="20"/>
                <w:szCs w:val="20"/>
              </w:rPr>
              <w:t>Key Text</w:t>
            </w:r>
          </w:p>
          <w:p w:rsid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TBC </w:t>
            </w:r>
          </w:p>
          <w:p w:rsid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Default="00D97EB0" w:rsidP="00D97EB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7EB0">
              <w:rPr>
                <w:rFonts w:ascii="Comic Sans MS" w:hAnsi="Comic Sans MS"/>
                <w:b/>
                <w:sz w:val="20"/>
                <w:szCs w:val="20"/>
              </w:rPr>
              <w:t>Supplementary Texts</w:t>
            </w: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7EB0">
              <w:rPr>
                <w:rFonts w:ascii="Comic Sans MS" w:hAnsi="Comic Sans MS"/>
                <w:sz w:val="20"/>
                <w:szCs w:val="20"/>
              </w:rPr>
              <w:t xml:space="preserve">My Story: Princess Sophia </w:t>
            </w:r>
            <w:proofErr w:type="spellStart"/>
            <w:r w:rsidRPr="00D97EB0">
              <w:rPr>
                <w:rFonts w:ascii="Comic Sans MS" w:hAnsi="Comic Sans MS"/>
                <w:sz w:val="20"/>
                <w:szCs w:val="20"/>
              </w:rPr>
              <w:t>Duleep</w:t>
            </w:r>
            <w:proofErr w:type="spellEnd"/>
            <w:r w:rsidRPr="00D97EB0">
              <w:rPr>
                <w:rFonts w:ascii="Comic Sans MS" w:hAnsi="Comic Sans MS"/>
                <w:sz w:val="20"/>
                <w:szCs w:val="20"/>
              </w:rPr>
              <w:t xml:space="preserve"> Singh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Sufiya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Ahmed</w:t>
            </w: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7EB0">
              <w:rPr>
                <w:rFonts w:ascii="Comic Sans MS" w:hAnsi="Comic Sans MS"/>
                <w:sz w:val="20"/>
                <w:szCs w:val="20"/>
              </w:rPr>
              <w:t>Suffra</w:t>
            </w:r>
            <w:r>
              <w:rPr>
                <w:rFonts w:ascii="Comic Sans MS" w:hAnsi="Comic Sans MS"/>
                <w:sz w:val="20"/>
                <w:szCs w:val="20"/>
              </w:rPr>
              <w:t>gette: The Battle for Equality by</w:t>
            </w:r>
            <w:r w:rsidRPr="00D97EB0">
              <w:rPr>
                <w:rFonts w:ascii="Comic Sans MS" w:hAnsi="Comic Sans MS"/>
                <w:sz w:val="20"/>
                <w:szCs w:val="20"/>
              </w:rPr>
              <w:t xml:space="preserve"> David Roberts</w:t>
            </w: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7EB0" w:rsidRPr="00D97EB0" w:rsidRDefault="00D97EB0" w:rsidP="00D97EB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7EB0">
              <w:rPr>
                <w:rFonts w:ascii="Comic Sans MS" w:hAnsi="Comic Sans MS"/>
                <w:sz w:val="20"/>
                <w:szCs w:val="20"/>
              </w:rPr>
              <w:t>Fantastically Great Women Who Changed the World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Kate Pankhurst </w:t>
            </w:r>
          </w:p>
        </w:tc>
        <w:tc>
          <w:tcPr>
            <w:tcW w:w="3311" w:type="dxa"/>
          </w:tcPr>
          <w:p w:rsidR="000121D7" w:rsidRPr="00E949ED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14839" w:rsidRPr="00E949ED" w:rsidRDefault="00C7089B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Brightstorm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by Vashti Hardy</w:t>
            </w:r>
          </w:p>
        </w:tc>
        <w:tc>
          <w:tcPr>
            <w:tcW w:w="3377" w:type="dxa"/>
          </w:tcPr>
          <w:p w:rsidR="000121D7" w:rsidRDefault="000121D7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481" w:rsidRPr="00FA0481" w:rsidRDefault="00FA0481" w:rsidP="00E949E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A0481">
              <w:rPr>
                <w:rFonts w:ascii="Comic Sans MS" w:hAnsi="Comic Sans MS"/>
                <w:b/>
                <w:sz w:val="20"/>
                <w:szCs w:val="20"/>
              </w:rPr>
              <w:t>Writing to entertain</w:t>
            </w:r>
          </w:p>
          <w:p w:rsidR="00FA0481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A0481" w:rsidRPr="00E949ED" w:rsidRDefault="00FA0481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Narrative </w:t>
            </w:r>
          </w:p>
        </w:tc>
        <w:tc>
          <w:tcPr>
            <w:tcW w:w="3011" w:type="dxa"/>
          </w:tcPr>
          <w:p w:rsidR="00E01B75" w:rsidRDefault="00E01B75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8C74DC" w:rsidRPr="00E949ED" w:rsidRDefault="008C74DC" w:rsidP="00E949E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49ED">
              <w:rPr>
                <w:rFonts w:ascii="Comic Sans MS" w:hAnsi="Comic Sans MS"/>
                <w:sz w:val="20"/>
                <w:szCs w:val="20"/>
              </w:rPr>
              <w:t>Themed projects, consolidation and problem solving</w:t>
            </w:r>
          </w:p>
        </w:tc>
        <w:tc>
          <w:tcPr>
            <w:tcW w:w="2571" w:type="dxa"/>
          </w:tcPr>
          <w:p w:rsidR="00E01B75" w:rsidRDefault="00E01B75" w:rsidP="00E01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F50EE" w:rsidRDefault="001F50EE" w:rsidP="00E01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Animals including humans </w:t>
            </w:r>
          </w:p>
          <w:p w:rsidR="00E01B75" w:rsidRDefault="00E01B75" w:rsidP="00E01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1B75" w:rsidRPr="00E949ED" w:rsidRDefault="00E01B75" w:rsidP="00E01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Circulatory system</w:t>
            </w:r>
          </w:p>
        </w:tc>
      </w:tr>
    </w:tbl>
    <w:p w:rsidR="007C3068" w:rsidRPr="00E949ED" w:rsidRDefault="007C3068" w:rsidP="00E949ED">
      <w:pPr>
        <w:jc w:val="center"/>
        <w:rPr>
          <w:rFonts w:ascii="Comic Sans MS" w:hAnsi="Comic Sans MS"/>
          <w:sz w:val="20"/>
          <w:szCs w:val="20"/>
        </w:rPr>
      </w:pPr>
    </w:p>
    <w:p w:rsidR="000A5DA9" w:rsidRPr="00E949ED" w:rsidRDefault="000A5DA9" w:rsidP="00E949ED">
      <w:pPr>
        <w:jc w:val="center"/>
        <w:rPr>
          <w:rFonts w:ascii="Comic Sans MS" w:hAnsi="Comic Sans MS"/>
          <w:b/>
          <w:sz w:val="20"/>
          <w:szCs w:val="20"/>
        </w:rPr>
      </w:pPr>
      <w:r w:rsidRPr="00E949ED">
        <w:rPr>
          <w:rFonts w:ascii="Comic Sans MS" w:hAnsi="Comic Sans MS"/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5282565</wp:posOffset>
                </wp:positionH>
                <wp:positionV relativeFrom="paragraph">
                  <wp:posOffset>335915</wp:posOffset>
                </wp:positionV>
                <wp:extent cx="4608195" cy="1041400"/>
                <wp:effectExtent l="0" t="0" r="20955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8195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14FB" w:rsidRPr="002F6AC3" w:rsidRDefault="007B14FB">
                            <w:pPr>
                              <w:rPr>
                                <w:rFonts w:ascii="Lucida Sans" w:hAnsi="Lucida Sa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sz w:val="40"/>
                                <w:szCs w:val="40"/>
                              </w:rPr>
                              <w:t>Year 6      Long T</w:t>
                            </w:r>
                            <w:r w:rsidRPr="002F6AC3">
                              <w:rPr>
                                <w:rFonts w:ascii="Lucida Sans" w:hAnsi="Lucida Sans"/>
                                <w:sz w:val="40"/>
                                <w:szCs w:val="40"/>
                              </w:rPr>
                              <w:t>erm Plan Overview</w:t>
                            </w:r>
                          </w:p>
                          <w:p w:rsidR="007B14FB" w:rsidRPr="002F6AC3" w:rsidRDefault="007B14FB">
                            <w:pPr>
                              <w:rPr>
                                <w:rFonts w:ascii="Lucida Sans" w:hAnsi="Lucida San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Lucida Sans" w:hAnsi="Lucida Sans"/>
                                <w:sz w:val="40"/>
                                <w:szCs w:val="40"/>
                              </w:rPr>
                              <w:t xml:space="preserve">                2024/25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95pt;margin-top:26.45pt;width:362.85pt;height:8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">
                <v:textbox>
                  <w:txbxContent>
                    <w:p w:rsidR="007B14FB" w:rsidRPr="002F6AC3" w:rsidRDefault="007B14FB">
                      <w:pPr>
                        <w:rPr>
                          <w:rFonts w:ascii="Lucida Sans" w:hAnsi="Lucida Sans"/>
                          <w:sz w:val="40"/>
                          <w:szCs w:val="40"/>
                        </w:rPr>
                      </w:pPr>
                      <w:r>
                        <w:rPr>
                          <w:rFonts w:ascii="Lucida Sans" w:hAnsi="Lucida Sans"/>
                          <w:sz w:val="40"/>
                          <w:szCs w:val="40"/>
                        </w:rPr>
                        <w:t>Year 6      Long T</w:t>
                      </w:r>
                      <w:r w:rsidRPr="002F6AC3">
                        <w:rPr>
                          <w:rFonts w:ascii="Lucida Sans" w:hAnsi="Lucida Sans"/>
                          <w:sz w:val="40"/>
                          <w:szCs w:val="40"/>
                        </w:rPr>
                        <w:t>erm Plan Overview</w:t>
                      </w:r>
                    </w:p>
                    <w:p w:rsidR="007B14FB" w:rsidRPr="002F6AC3" w:rsidRDefault="007B14FB">
                      <w:pPr>
                        <w:rPr>
                          <w:rFonts w:ascii="Lucida Sans" w:hAnsi="Lucida Sans"/>
                          <w:sz w:val="40"/>
                          <w:szCs w:val="40"/>
                        </w:rPr>
                      </w:pPr>
                      <w:r>
                        <w:rPr>
                          <w:rFonts w:ascii="Lucida Sans" w:hAnsi="Lucida Sans"/>
                          <w:sz w:val="40"/>
                          <w:szCs w:val="40"/>
                        </w:rPr>
                        <w:t xml:space="preserve">                2024/25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949ED">
        <w:rPr>
          <w:rFonts w:ascii="Comic Sans MS" w:hAnsi="Comic Sans MS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3794642</wp:posOffset>
            </wp:positionH>
            <wp:positionV relativeFrom="paragraph">
              <wp:posOffset>79390</wp:posOffset>
            </wp:positionV>
            <wp:extent cx="882015" cy="1569720"/>
            <wp:effectExtent l="0" t="0" r="0" b="0"/>
            <wp:wrapTight wrapText="bothSides">
              <wp:wrapPolygon edited="0">
                <wp:start x="0" y="0"/>
                <wp:lineTo x="0" y="21233"/>
                <wp:lineTo x="20994" y="21233"/>
                <wp:lineTo x="20994" y="0"/>
                <wp:lineTo x="0" y="0"/>
              </wp:wrapPolygon>
            </wp:wrapTight>
            <wp:docPr id="1" name="Picture 1" descr="D:\YEAR 3  2021 -2022\st peters logo 2020\SPCPS Logo - Black2 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YEAR 3  2021 -2022\st peters logo 2020\SPCPS Logo - Black2 Web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5DA9" w:rsidRPr="00E949ED" w:rsidSect="00566E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0C2E"/>
    <w:multiLevelType w:val="hybridMultilevel"/>
    <w:tmpl w:val="E4A07290"/>
    <w:lvl w:ilvl="0" w:tplc="EA94ADE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03E70"/>
    <w:multiLevelType w:val="hybridMultilevel"/>
    <w:tmpl w:val="131EE9B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0CA1430"/>
    <w:multiLevelType w:val="hybridMultilevel"/>
    <w:tmpl w:val="7578F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C2B"/>
    <w:rsid w:val="000121D7"/>
    <w:rsid w:val="000A533A"/>
    <w:rsid w:val="000A5DA9"/>
    <w:rsid w:val="000D23AC"/>
    <w:rsid w:val="001134FE"/>
    <w:rsid w:val="00130FCA"/>
    <w:rsid w:val="00164839"/>
    <w:rsid w:val="001C04B0"/>
    <w:rsid w:val="001E4CD3"/>
    <w:rsid w:val="001F50EE"/>
    <w:rsid w:val="002779DD"/>
    <w:rsid w:val="002958F0"/>
    <w:rsid w:val="002F6AC3"/>
    <w:rsid w:val="00310F3B"/>
    <w:rsid w:val="00414839"/>
    <w:rsid w:val="00453372"/>
    <w:rsid w:val="004E237D"/>
    <w:rsid w:val="00510CE5"/>
    <w:rsid w:val="00566E49"/>
    <w:rsid w:val="00575BEC"/>
    <w:rsid w:val="00594925"/>
    <w:rsid w:val="005C4A1F"/>
    <w:rsid w:val="00682708"/>
    <w:rsid w:val="006D14C8"/>
    <w:rsid w:val="006D3511"/>
    <w:rsid w:val="006D57F0"/>
    <w:rsid w:val="006E72A1"/>
    <w:rsid w:val="0070327C"/>
    <w:rsid w:val="00752ED2"/>
    <w:rsid w:val="007A42E0"/>
    <w:rsid w:val="007B14FB"/>
    <w:rsid w:val="007B5A24"/>
    <w:rsid w:val="007C3068"/>
    <w:rsid w:val="007F278C"/>
    <w:rsid w:val="00811CF6"/>
    <w:rsid w:val="00827CB4"/>
    <w:rsid w:val="0083781C"/>
    <w:rsid w:val="0085000A"/>
    <w:rsid w:val="00856D59"/>
    <w:rsid w:val="00881DF5"/>
    <w:rsid w:val="008C74DC"/>
    <w:rsid w:val="00956A4A"/>
    <w:rsid w:val="009915C3"/>
    <w:rsid w:val="009C2ADF"/>
    <w:rsid w:val="009F03D0"/>
    <w:rsid w:val="00AC0170"/>
    <w:rsid w:val="00AC2E14"/>
    <w:rsid w:val="00AF403D"/>
    <w:rsid w:val="00B0323F"/>
    <w:rsid w:val="00BC22AC"/>
    <w:rsid w:val="00BE3A30"/>
    <w:rsid w:val="00C66394"/>
    <w:rsid w:val="00C7089B"/>
    <w:rsid w:val="00CB53D1"/>
    <w:rsid w:val="00CE0978"/>
    <w:rsid w:val="00CE1A60"/>
    <w:rsid w:val="00CF40DC"/>
    <w:rsid w:val="00D318AB"/>
    <w:rsid w:val="00D60C2B"/>
    <w:rsid w:val="00D646C0"/>
    <w:rsid w:val="00D80AEA"/>
    <w:rsid w:val="00D9024F"/>
    <w:rsid w:val="00D97EB0"/>
    <w:rsid w:val="00DE45DB"/>
    <w:rsid w:val="00E01B75"/>
    <w:rsid w:val="00E7635A"/>
    <w:rsid w:val="00E949ED"/>
    <w:rsid w:val="00EF4DB7"/>
    <w:rsid w:val="00F25963"/>
    <w:rsid w:val="00F45860"/>
    <w:rsid w:val="00F56A14"/>
    <w:rsid w:val="00F6497D"/>
    <w:rsid w:val="00FA0481"/>
    <w:rsid w:val="00FA18A5"/>
    <w:rsid w:val="00FA4DA8"/>
    <w:rsid w:val="00FB4CC4"/>
    <w:rsid w:val="00FB7942"/>
    <w:rsid w:val="00FC622B"/>
    <w:rsid w:val="00FD0D0D"/>
    <w:rsid w:val="00FD1C39"/>
    <w:rsid w:val="00FE4F6B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DCC1B"/>
  <w15:docId w15:val="{40218FF0-B8F4-420A-ADB7-6B2991EAB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2A1"/>
    <w:pPr>
      <w:ind w:left="720"/>
      <w:contextualSpacing/>
    </w:pPr>
  </w:style>
  <w:style w:type="paragraph" w:customStyle="1" w:styleId="Default">
    <w:name w:val="Default"/>
    <w:rsid w:val="00E763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5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84F44482</Template>
  <TotalTime>4015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Brogan</dc:creator>
  <cp:lastModifiedBy>Sophie Topliss</cp:lastModifiedBy>
  <cp:revision>20</cp:revision>
  <cp:lastPrinted>2023-09-11T15:20:00Z</cp:lastPrinted>
  <dcterms:created xsi:type="dcterms:W3CDTF">2024-08-13T14:00:00Z</dcterms:created>
  <dcterms:modified xsi:type="dcterms:W3CDTF">2024-08-29T15:31:00Z</dcterms:modified>
</cp:coreProperties>
</file>