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3D2959">
        <w:rPr>
          <w:rFonts w:ascii="Comic Sans MS" w:hAnsi="Comic Sans MS"/>
          <w:b/>
          <w:sz w:val="28"/>
          <w:szCs w:val="28"/>
        </w:rPr>
        <w:t>mework to be handed in Friday 29</w:t>
      </w:r>
      <w:r w:rsidR="00640FE6">
        <w:rPr>
          <w:rFonts w:ascii="Comic Sans MS" w:hAnsi="Comic Sans MS"/>
          <w:b/>
          <w:sz w:val="28"/>
          <w:szCs w:val="28"/>
          <w:vertAlign w:val="superscript"/>
        </w:rPr>
        <w:t>th</w:t>
      </w:r>
      <w:bookmarkStart w:id="0" w:name="_GoBack"/>
      <w:bookmarkEnd w:id="0"/>
      <w:r>
        <w:rPr>
          <w:rFonts w:ascii="Comic Sans MS" w:hAnsi="Comic Sans MS"/>
          <w:b/>
          <w:sz w:val="28"/>
          <w:szCs w:val="28"/>
        </w:rPr>
        <w:t xml:space="preserve"> September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</w:p>
    <w:p w:rsidR="003D2959" w:rsidRDefault="003D2959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6CD34B3" wp14:editId="793AC486">
            <wp:extent cx="2111254" cy="2617076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39253" cy="265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3017" w:rsidRDefault="00640FE6"/>
    <w:p w:rsidR="00777C9B" w:rsidRDefault="003D2959">
      <w:r>
        <w:rPr>
          <w:noProof/>
          <w:lang w:eastAsia="en-GB"/>
        </w:rPr>
        <w:drawing>
          <wp:inline distT="0" distB="0" distL="0" distR="0" wp14:anchorId="13E35920" wp14:editId="782A2A20">
            <wp:extent cx="4461641" cy="503342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1190" cy="506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3D2959">
      <w:r>
        <w:rPr>
          <w:noProof/>
          <w:lang w:eastAsia="en-GB"/>
        </w:rPr>
        <w:lastRenderedPageBreak/>
        <w:drawing>
          <wp:inline distT="0" distB="0" distL="0" distR="0" wp14:anchorId="61146487" wp14:editId="03D4D52E">
            <wp:extent cx="5305425" cy="72866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728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3D2959">
      <w:r>
        <w:rPr>
          <w:noProof/>
          <w:lang w:eastAsia="en-GB"/>
        </w:rPr>
        <w:lastRenderedPageBreak/>
        <w:drawing>
          <wp:inline distT="0" distB="0" distL="0" distR="0" wp14:anchorId="04FC9D9E" wp14:editId="248AAD3A">
            <wp:extent cx="5210175" cy="706755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706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3D2959">
      <w:r>
        <w:rPr>
          <w:noProof/>
          <w:lang w:eastAsia="en-GB"/>
        </w:rPr>
        <w:lastRenderedPageBreak/>
        <w:drawing>
          <wp:inline distT="0" distB="0" distL="0" distR="0" wp14:anchorId="0CC53AE0" wp14:editId="30DE9B05">
            <wp:extent cx="5105400" cy="69818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698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3D2959">
      <w:r>
        <w:rPr>
          <w:noProof/>
          <w:lang w:eastAsia="en-GB"/>
        </w:rPr>
        <w:lastRenderedPageBreak/>
        <w:drawing>
          <wp:inline distT="0" distB="0" distL="0" distR="0" wp14:anchorId="0419522F" wp14:editId="785A6A78">
            <wp:extent cx="5238750" cy="7086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3D3D1CA9" wp14:editId="15649D81">
            <wp:extent cx="5276850" cy="42767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>
      <w:r>
        <w:rPr>
          <w:noProof/>
          <w:lang w:eastAsia="en-GB"/>
        </w:rPr>
        <w:lastRenderedPageBreak/>
        <w:drawing>
          <wp:inline distT="0" distB="0" distL="0" distR="0" wp14:anchorId="6133394F" wp14:editId="4746C824">
            <wp:extent cx="5391150" cy="64389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>
      <w:r>
        <w:rPr>
          <w:noProof/>
          <w:lang w:eastAsia="en-GB"/>
        </w:rPr>
        <w:lastRenderedPageBreak/>
        <w:drawing>
          <wp:inline distT="0" distB="0" distL="0" distR="0" wp14:anchorId="48BCDBFF" wp14:editId="10EBDBDC">
            <wp:extent cx="5343525" cy="24384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3D2959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5F49787A" wp14:editId="4652A149">
            <wp:extent cx="5770179" cy="8321880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95780" cy="835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959" w:rsidRDefault="003D2959">
      <w:pPr>
        <w:rPr>
          <w:b/>
        </w:rPr>
      </w:pPr>
    </w:p>
    <w:p w:rsidR="003D2959" w:rsidRPr="003D2959" w:rsidRDefault="003D2959">
      <w:pPr>
        <w:rPr>
          <w:b/>
        </w:rPr>
      </w:pPr>
      <w:r>
        <w:rPr>
          <w:noProof/>
          <w:lang w:eastAsia="en-GB"/>
        </w:rPr>
        <w:lastRenderedPageBreak/>
        <w:drawing>
          <wp:inline distT="0" distB="0" distL="0" distR="0" wp14:anchorId="509E67E0" wp14:editId="5BB24748">
            <wp:extent cx="8474973" cy="5744503"/>
            <wp:effectExtent l="0" t="635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03280" cy="576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2959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91865"/>
    <w:rsid w:val="003D2959"/>
    <w:rsid w:val="00640FE6"/>
    <w:rsid w:val="0077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AC645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E5AF031A</Template>
  <TotalTime>10</TotalTime>
  <Pages>10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3</cp:revision>
  <cp:lastPrinted>2023-09-11T07:45:00Z</cp:lastPrinted>
  <dcterms:created xsi:type="dcterms:W3CDTF">2023-09-11T07:44:00Z</dcterms:created>
  <dcterms:modified xsi:type="dcterms:W3CDTF">2023-09-11T07:55:00Z</dcterms:modified>
</cp:coreProperties>
</file>