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D3507C">
        <w:rPr>
          <w:rFonts w:ascii="Comic Sans MS" w:hAnsi="Comic Sans MS"/>
          <w:b/>
          <w:sz w:val="28"/>
          <w:szCs w:val="28"/>
        </w:rPr>
        <w:t>work to be handed in Friday 26</w:t>
      </w:r>
      <w:r w:rsidR="00DF6ADC" w:rsidRPr="00DF6ADC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DF6ADC">
        <w:rPr>
          <w:rFonts w:ascii="Comic Sans MS" w:hAnsi="Comic Sans MS"/>
          <w:b/>
          <w:sz w:val="28"/>
          <w:szCs w:val="28"/>
        </w:rPr>
        <w:t xml:space="preserve"> January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D3507C">
        <w:rPr>
          <w:rFonts w:ascii="Comic Sans MS" w:hAnsi="Comic Sans MS"/>
          <w:b/>
          <w:sz w:val="28"/>
          <w:szCs w:val="28"/>
        </w:rPr>
        <w:t xml:space="preserve"> 2a5</w:t>
      </w:r>
    </w:p>
    <w:p w:rsidR="00D3507C" w:rsidRDefault="00D3507C" w:rsidP="00777C9B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F272703" wp14:editId="0ACAAF1A">
            <wp:extent cx="1982709" cy="248233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2655" cy="2519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Pr="00D86AA3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777C9B" w:rsidRDefault="00D3507C">
      <w:r>
        <w:rPr>
          <w:noProof/>
          <w:lang w:eastAsia="en-GB"/>
        </w:rPr>
        <w:drawing>
          <wp:inline distT="0" distB="0" distL="0" distR="0" wp14:anchorId="1504E9C5" wp14:editId="09E12EBC">
            <wp:extent cx="4227968" cy="478898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53905" cy="4818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D3507C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D5D4D08" wp14:editId="3D15D21D">
            <wp:extent cx="6061587" cy="80821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72275" cy="8096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3507C" w:rsidRDefault="00D3507C">
      <w:r>
        <w:rPr>
          <w:noProof/>
          <w:lang w:eastAsia="en-GB"/>
        </w:rPr>
        <w:lastRenderedPageBreak/>
        <w:drawing>
          <wp:inline distT="0" distB="0" distL="0" distR="0" wp14:anchorId="5920FBBC" wp14:editId="37F26357">
            <wp:extent cx="5988349" cy="80231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7523" cy="803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lastRenderedPageBreak/>
        <w:drawing>
          <wp:inline distT="0" distB="0" distL="0" distR="0" wp14:anchorId="656EE745" wp14:editId="1799DE7D">
            <wp:extent cx="5343525" cy="2419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drawing>
          <wp:inline distT="0" distB="0" distL="0" distR="0" wp14:anchorId="39EA905E" wp14:editId="4D5E768A">
            <wp:extent cx="5286375" cy="61817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lastRenderedPageBreak/>
        <w:drawing>
          <wp:inline distT="0" distB="0" distL="0" distR="0" wp14:anchorId="22A15762" wp14:editId="0842AA73">
            <wp:extent cx="5324475" cy="4991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lastRenderedPageBreak/>
        <w:drawing>
          <wp:inline distT="0" distB="0" distL="0" distR="0" wp14:anchorId="04D888BB" wp14:editId="2D57B97F">
            <wp:extent cx="5286375" cy="71723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717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3507C">
      <w:r>
        <w:rPr>
          <w:noProof/>
          <w:lang w:eastAsia="en-GB"/>
        </w:rPr>
        <w:drawing>
          <wp:inline distT="0" distB="0" distL="0" distR="0" wp14:anchorId="737522EC" wp14:editId="2960E7B2">
            <wp:extent cx="5153025" cy="15240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33" w:rsidRDefault="00B44A33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>GPT3</w:t>
      </w:r>
    </w:p>
    <w:p w:rsidR="00D86AA3" w:rsidRDefault="00B44A33">
      <w:r>
        <w:rPr>
          <w:noProof/>
          <w:lang w:eastAsia="en-GB"/>
        </w:rPr>
        <w:drawing>
          <wp:inline distT="0" distB="0" distL="0" distR="0" wp14:anchorId="05B2DF6E" wp14:editId="3180F2F9">
            <wp:extent cx="3467100" cy="2857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A33" w:rsidRDefault="00D3507C">
      <w:r>
        <w:rPr>
          <w:noProof/>
          <w:lang w:eastAsia="en-GB"/>
        </w:rPr>
        <w:drawing>
          <wp:inline distT="0" distB="0" distL="0" distR="0" wp14:anchorId="692D0E74" wp14:editId="3F015530">
            <wp:extent cx="4191000" cy="8953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drawing>
          <wp:inline distT="0" distB="0" distL="0" distR="0" wp14:anchorId="4A4B9CAC" wp14:editId="2CDB7D84">
            <wp:extent cx="4371975" cy="15430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drawing>
          <wp:inline distT="0" distB="0" distL="0" distR="0" wp14:anchorId="56D86227" wp14:editId="44A02415">
            <wp:extent cx="4419600" cy="23526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>
      <w:r>
        <w:rPr>
          <w:noProof/>
          <w:lang w:eastAsia="en-GB"/>
        </w:rPr>
        <w:drawing>
          <wp:inline distT="0" distB="0" distL="0" distR="0" wp14:anchorId="4A4E4229" wp14:editId="43710E60">
            <wp:extent cx="3267075" cy="7143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30D2C3" wp14:editId="1F5334F3">
            <wp:extent cx="4391025" cy="19812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3612C3" w:rsidRDefault="00D3507C" w:rsidP="003612C3">
      <w:r>
        <w:lastRenderedPageBreak/>
        <w:t>KS 2</w:t>
      </w:r>
    </w:p>
    <w:p w:rsidR="003612C3" w:rsidRDefault="00D3507C" w:rsidP="003612C3">
      <w:r>
        <w:t>GH 2</w:t>
      </w:r>
    </w:p>
    <w:p w:rsidR="00B44A33" w:rsidRDefault="00B44A33" w:rsidP="003612C3">
      <w:r>
        <w:rPr>
          <w:noProof/>
          <w:lang w:eastAsia="en-GB"/>
        </w:rPr>
        <w:drawing>
          <wp:inline distT="0" distB="0" distL="0" distR="0" wp14:anchorId="2E9DC061" wp14:editId="493715D8">
            <wp:extent cx="5796116" cy="7687363"/>
            <wp:effectExtent l="0" t="0" r="0" b="88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02311" cy="7695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B44A33"/>
    <w:rsid w:val="00C14EE5"/>
    <w:rsid w:val="00C96C18"/>
    <w:rsid w:val="00D3507C"/>
    <w:rsid w:val="00D86AA3"/>
    <w:rsid w:val="00DF6ADC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81154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F2FF8475</Template>
  <TotalTime>0</TotalTime>
  <Pages>9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2024-01-10T12:39:00Z</dcterms:created>
  <dcterms:modified xsi:type="dcterms:W3CDTF">2024-01-10T12:39:00Z</dcterms:modified>
</cp:coreProperties>
</file>