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366A00">
        <w:rPr>
          <w:rFonts w:ascii="Comic Sans MS" w:hAnsi="Comic Sans MS"/>
          <w:b/>
          <w:sz w:val="28"/>
          <w:szCs w:val="28"/>
        </w:rPr>
        <w:t>mework to be handed in Friday 24</w:t>
      </w:r>
      <w:r w:rsidR="00552ED8">
        <w:rPr>
          <w:rFonts w:ascii="Comic Sans MS" w:hAnsi="Comic Sans MS"/>
          <w:b/>
          <w:sz w:val="28"/>
          <w:szCs w:val="28"/>
        </w:rPr>
        <w:t>th</w:t>
      </w:r>
      <w:r w:rsidR="00816E20">
        <w:rPr>
          <w:rFonts w:ascii="Comic Sans MS" w:hAnsi="Comic Sans MS"/>
          <w:b/>
          <w:sz w:val="28"/>
          <w:szCs w:val="28"/>
        </w:rPr>
        <w:t xml:space="preserve"> November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366A00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E80D55A" wp14:editId="2742EE2E">
            <wp:extent cx="2147475" cy="2639962"/>
            <wp:effectExtent l="0" t="0" r="571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67802" cy="266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366A00"/>
    <w:p w:rsidR="00777C9B" w:rsidRDefault="00366A00">
      <w:r>
        <w:rPr>
          <w:noProof/>
          <w:lang w:eastAsia="en-GB"/>
        </w:rPr>
        <w:drawing>
          <wp:inline distT="0" distB="0" distL="0" distR="0" wp14:anchorId="1B578AA7" wp14:editId="1FC6CBB4">
            <wp:extent cx="3628103" cy="485487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0485" cy="487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366A00">
      <w:r>
        <w:rPr>
          <w:noProof/>
          <w:lang w:eastAsia="en-GB"/>
        </w:rPr>
        <w:lastRenderedPageBreak/>
        <w:drawing>
          <wp:inline distT="0" distB="0" distL="0" distR="0" wp14:anchorId="73D1B520" wp14:editId="62205B9B">
            <wp:extent cx="6083710" cy="8111613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7131" cy="812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366A00">
      <w:r>
        <w:rPr>
          <w:noProof/>
          <w:lang w:eastAsia="en-GB"/>
        </w:rPr>
        <w:lastRenderedPageBreak/>
        <w:drawing>
          <wp:inline distT="0" distB="0" distL="0" distR="0" wp14:anchorId="37595997" wp14:editId="1634EB5B">
            <wp:extent cx="5894070" cy="8052619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01857" cy="8063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366A00">
      <w:r>
        <w:rPr>
          <w:noProof/>
          <w:lang w:eastAsia="en-GB"/>
        </w:rPr>
        <w:lastRenderedPageBreak/>
        <w:drawing>
          <wp:inline distT="0" distB="0" distL="0" distR="0" wp14:anchorId="0ADE7F27" wp14:editId="608CED2B">
            <wp:extent cx="5932584" cy="7123471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537" cy="7136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6A00"/>
    <w:p w:rsidR="00366A00" w:rsidRDefault="00366A00"/>
    <w:p w:rsidR="00366A00" w:rsidRDefault="00366A00">
      <w:r>
        <w:rPr>
          <w:noProof/>
          <w:lang w:eastAsia="en-GB"/>
        </w:rPr>
        <w:lastRenderedPageBreak/>
        <w:drawing>
          <wp:inline distT="0" distB="0" distL="0" distR="0" wp14:anchorId="6E157991" wp14:editId="2C2C386C">
            <wp:extent cx="6046839" cy="604683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57647" cy="6057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366A00"/>
    <w:p w:rsidR="00366A00" w:rsidRDefault="00366A00">
      <w:r>
        <w:rPr>
          <w:noProof/>
          <w:lang w:eastAsia="en-GB"/>
        </w:rPr>
        <w:lastRenderedPageBreak/>
        <w:drawing>
          <wp:inline distT="0" distB="0" distL="0" distR="0" wp14:anchorId="236F67E3" wp14:editId="22116B6A">
            <wp:extent cx="5869858" cy="7904600"/>
            <wp:effectExtent l="0" t="0" r="0" b="12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78583" cy="791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366A00">
      <w:r>
        <w:rPr>
          <w:noProof/>
          <w:lang w:eastAsia="en-GB"/>
        </w:rPr>
        <w:lastRenderedPageBreak/>
        <w:drawing>
          <wp:inline distT="0" distB="0" distL="0" distR="0" wp14:anchorId="2E2F49D0" wp14:editId="6E5C0512">
            <wp:extent cx="5305425" cy="33337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777C9B" w:rsidRDefault="00777C9B"/>
    <w:p w:rsidR="00777C9B" w:rsidRDefault="00777C9B"/>
    <w:p w:rsidR="0093017B" w:rsidRDefault="0093017B"/>
    <w:p w:rsidR="00F952AA" w:rsidRDefault="00F952AA"/>
    <w:p w:rsidR="003D2959" w:rsidRDefault="003D2959"/>
    <w:p w:rsidR="00F952AA" w:rsidRDefault="00F952AA"/>
    <w:p w:rsidR="00F952AA" w:rsidRDefault="00552ED8">
      <w:r>
        <w:t xml:space="preserve">KS </w:t>
      </w:r>
      <w:r w:rsidR="00366A00">
        <w:t>10</w:t>
      </w:r>
    </w:p>
    <w:p w:rsidR="00F952AA" w:rsidRDefault="00366A00">
      <w:r>
        <w:t>GH 10</w:t>
      </w:r>
      <w:bookmarkStart w:id="0" w:name="_GoBack"/>
      <w:bookmarkEnd w:id="0"/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6A00"/>
    <w:rsid w:val="00391865"/>
    <w:rsid w:val="003D2959"/>
    <w:rsid w:val="00552ED8"/>
    <w:rsid w:val="00640FE6"/>
    <w:rsid w:val="00777C9B"/>
    <w:rsid w:val="007C7BBF"/>
    <w:rsid w:val="00816E20"/>
    <w:rsid w:val="0093017B"/>
    <w:rsid w:val="00985831"/>
    <w:rsid w:val="00F41175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A0C5C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6C569C70</Template>
  <TotalTime>0</TotalTime>
  <Pages>7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2023-10-17T09:41:00Z</cp:lastPrinted>
  <dcterms:created xsi:type="dcterms:W3CDTF">2023-11-06T18:07:00Z</dcterms:created>
  <dcterms:modified xsi:type="dcterms:W3CDTF">2023-11-06T18:07:00Z</dcterms:modified>
</cp:coreProperties>
</file>