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77C9B" w:rsidRDefault="00777C9B" w:rsidP="00777C9B">
      <w:pPr>
        <w:rPr>
          <w:rFonts w:ascii="Comic Sans MS" w:hAnsi="Comic Sans MS"/>
          <w:b/>
          <w:sz w:val="28"/>
          <w:szCs w:val="28"/>
        </w:rPr>
      </w:pPr>
      <w:r>
        <w:rPr>
          <w:rFonts w:ascii="Comic Sans MS" w:hAnsi="Comic Sans MS"/>
          <w:b/>
          <w:sz w:val="28"/>
          <w:szCs w:val="28"/>
        </w:rPr>
        <w:t>Homework to be handed in Friday 22</w:t>
      </w:r>
      <w:r w:rsidRPr="00F33607">
        <w:rPr>
          <w:rFonts w:ascii="Comic Sans MS" w:hAnsi="Comic Sans MS"/>
          <w:b/>
          <w:sz w:val="28"/>
          <w:szCs w:val="28"/>
          <w:vertAlign w:val="superscript"/>
        </w:rPr>
        <w:t>nd</w:t>
      </w:r>
      <w:r>
        <w:rPr>
          <w:rFonts w:ascii="Comic Sans MS" w:hAnsi="Comic Sans MS"/>
          <w:b/>
          <w:sz w:val="28"/>
          <w:szCs w:val="28"/>
        </w:rPr>
        <w:t xml:space="preserve"> September</w:t>
      </w:r>
    </w:p>
    <w:p w:rsidR="00777C9B" w:rsidRDefault="00777C9B" w:rsidP="00777C9B">
      <w:pPr>
        <w:rPr>
          <w:rFonts w:ascii="Comic Sans MS" w:hAnsi="Comic Sans MS"/>
          <w:b/>
          <w:sz w:val="28"/>
          <w:szCs w:val="28"/>
        </w:rPr>
      </w:pPr>
      <w:r>
        <w:rPr>
          <w:rFonts w:ascii="Comic Sans MS" w:hAnsi="Comic Sans MS"/>
          <w:b/>
          <w:sz w:val="28"/>
          <w:szCs w:val="28"/>
        </w:rPr>
        <w:t>Practise your spellings</w:t>
      </w:r>
    </w:p>
    <w:p w:rsidR="00F73017" w:rsidRDefault="00777C9B">
      <w:r>
        <w:rPr>
          <w:noProof/>
          <w:lang w:eastAsia="en-GB"/>
        </w:rPr>
        <w:drawing>
          <wp:inline distT="0" distB="0" distL="0" distR="0" wp14:anchorId="5F1014D4" wp14:editId="06FBF1C5">
            <wp:extent cx="1710813" cy="2155180"/>
            <wp:effectExtent l="0" t="0" r="3810" b="0"/>
            <wp:docPr id="41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739086" cy="21907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77C9B" w:rsidRDefault="00777C9B">
      <w:r>
        <w:rPr>
          <w:noProof/>
          <w:lang w:eastAsia="en-GB"/>
        </w:rPr>
        <w:drawing>
          <wp:inline distT="0" distB="0" distL="0" distR="0" wp14:anchorId="11271A3B" wp14:editId="24260AEC">
            <wp:extent cx="4881716" cy="5380235"/>
            <wp:effectExtent l="0" t="0" r="0" b="0"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902350" cy="54029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77C9B" w:rsidRDefault="00777C9B">
      <w:r>
        <w:rPr>
          <w:noProof/>
          <w:lang w:eastAsia="en-GB"/>
        </w:rPr>
        <w:lastRenderedPageBreak/>
        <w:drawing>
          <wp:inline distT="0" distB="0" distL="0" distR="0" wp14:anchorId="2D36D9ED" wp14:editId="2C531438">
            <wp:extent cx="5114925" cy="7067550"/>
            <wp:effectExtent l="0" t="0" r="9525" b="0"/>
            <wp:docPr id="42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114925" cy="7067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77C9B" w:rsidRDefault="00777C9B">
      <w:r>
        <w:rPr>
          <w:noProof/>
          <w:lang w:eastAsia="en-GB"/>
        </w:rPr>
        <w:lastRenderedPageBreak/>
        <w:drawing>
          <wp:inline distT="0" distB="0" distL="0" distR="0" wp14:anchorId="4668C55F" wp14:editId="3C689E79">
            <wp:extent cx="5153025" cy="7077075"/>
            <wp:effectExtent l="0" t="0" r="9525" b="9525"/>
            <wp:docPr id="43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153025" cy="7077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77C9B" w:rsidRDefault="00777C9B">
      <w:r>
        <w:rPr>
          <w:noProof/>
          <w:lang w:eastAsia="en-GB"/>
        </w:rPr>
        <w:lastRenderedPageBreak/>
        <w:drawing>
          <wp:inline distT="0" distB="0" distL="0" distR="0" wp14:anchorId="5E74E546" wp14:editId="458C9C0D">
            <wp:extent cx="5305425" cy="7153275"/>
            <wp:effectExtent l="0" t="0" r="9525" b="9525"/>
            <wp:docPr id="45" name="Picture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305425" cy="715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77C9B" w:rsidRDefault="00777C9B">
      <w:r>
        <w:rPr>
          <w:noProof/>
          <w:lang w:eastAsia="en-GB"/>
        </w:rPr>
        <w:lastRenderedPageBreak/>
        <w:drawing>
          <wp:inline distT="0" distB="0" distL="0" distR="0" wp14:anchorId="6FF3827A" wp14:editId="6BE16B71">
            <wp:extent cx="5257800" cy="2895600"/>
            <wp:effectExtent l="0" t="0" r="0" b="0"/>
            <wp:docPr id="46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57800" cy="2895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77C9B" w:rsidRDefault="00777C9B">
      <w:r>
        <w:rPr>
          <w:noProof/>
          <w:lang w:eastAsia="en-GB"/>
        </w:rPr>
        <w:lastRenderedPageBreak/>
        <w:drawing>
          <wp:inline distT="0" distB="0" distL="0" distR="0" wp14:anchorId="409671E8" wp14:editId="5C9807C5">
            <wp:extent cx="6081912" cy="8760542"/>
            <wp:effectExtent l="0" t="0" r="0" b="254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100567" cy="87874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77C9B" w:rsidRDefault="00777C9B">
      <w:r>
        <w:rPr>
          <w:noProof/>
          <w:lang w:eastAsia="en-GB"/>
        </w:rPr>
        <w:lastRenderedPageBreak/>
        <w:drawing>
          <wp:inline distT="0" distB="0" distL="0" distR="0" wp14:anchorId="5E127C94" wp14:editId="278696EC">
            <wp:extent cx="8124617" cy="5472820"/>
            <wp:effectExtent l="0" t="7620" r="2540" b="254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8137318" cy="54813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777C9B" w:rsidSect="00777C9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7C9B"/>
    <w:rsid w:val="00317FAC"/>
    <w:rsid w:val="00391865"/>
    <w:rsid w:val="00777C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7DD021"/>
  <w15:chartTrackingRefBased/>
  <w15:docId w15:val="{51AFAB36-5C25-4E65-94E7-D3711C5007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77C9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8B8E1A71</Template>
  <TotalTime>4</TotalTime>
  <Pages>7</Pages>
  <Words>12</Words>
  <Characters>75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Kristian Wynne</dc:creator>
  <cp:keywords/>
  <dc:description/>
  <cp:lastModifiedBy>Kristian Wynne</cp:lastModifiedBy>
  <cp:revision>1</cp:revision>
  <dcterms:created xsi:type="dcterms:W3CDTF">2023-09-08T13:09:00Z</dcterms:created>
  <dcterms:modified xsi:type="dcterms:W3CDTF">2023-09-08T13:17:00Z</dcterms:modified>
</cp:coreProperties>
</file>