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D86AA3">
        <w:rPr>
          <w:rFonts w:ascii="Comic Sans MS" w:hAnsi="Comic Sans MS"/>
          <w:b/>
          <w:sz w:val="28"/>
          <w:szCs w:val="28"/>
        </w:rPr>
        <w:t>mework to be handed in Friday 22nd</w:t>
      </w:r>
      <w:r w:rsidR="00C96C18">
        <w:rPr>
          <w:rFonts w:ascii="Comic Sans MS" w:hAnsi="Comic Sans MS"/>
          <w:b/>
          <w:sz w:val="28"/>
          <w:szCs w:val="28"/>
        </w:rPr>
        <w:t xml:space="preserve"> December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  <w:r w:rsidR="00D86AA3">
        <w:rPr>
          <w:rFonts w:ascii="Comic Sans MS" w:hAnsi="Comic Sans MS"/>
          <w:b/>
          <w:sz w:val="28"/>
          <w:szCs w:val="28"/>
        </w:rPr>
        <w:t xml:space="preserve"> 2a2</w:t>
      </w:r>
    </w:p>
    <w:p w:rsidR="00F73017" w:rsidRPr="00D86AA3" w:rsidRDefault="00593DCF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</w:t>
      </w:r>
      <w:r w:rsidR="00D86AA3">
        <w:rPr>
          <w:noProof/>
          <w:lang w:eastAsia="en-GB"/>
        </w:rPr>
        <w:drawing>
          <wp:inline distT="0" distB="0" distL="0" distR="0" wp14:anchorId="576680A4" wp14:editId="0DCE6817">
            <wp:extent cx="2261679" cy="3038168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80835" cy="306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D86AA3">
      <w:r>
        <w:rPr>
          <w:noProof/>
          <w:lang w:eastAsia="en-GB"/>
        </w:rPr>
        <w:drawing>
          <wp:inline distT="0" distB="0" distL="0" distR="0" wp14:anchorId="5AFCE5FF" wp14:editId="594E00B1">
            <wp:extent cx="3736187" cy="494071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43087" cy="4949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D86AA3">
      <w:r>
        <w:rPr>
          <w:noProof/>
          <w:lang w:eastAsia="en-GB"/>
        </w:rPr>
        <w:lastRenderedPageBreak/>
        <w:drawing>
          <wp:inline distT="0" distB="0" distL="0" distR="0" wp14:anchorId="1DEEC502" wp14:editId="202A4464">
            <wp:extent cx="6062529" cy="8259097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66808" cy="8264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D86AA3">
      <w:r>
        <w:rPr>
          <w:noProof/>
          <w:lang w:eastAsia="en-GB"/>
        </w:rPr>
        <w:lastRenderedPageBreak/>
        <w:drawing>
          <wp:inline distT="0" distB="0" distL="0" distR="0" wp14:anchorId="67D7A6CE" wp14:editId="14B2AD69">
            <wp:extent cx="5825613" cy="7868925"/>
            <wp:effectExtent l="0" t="0" r="381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31822" cy="7877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DCF" w:rsidRDefault="00D86AA3">
      <w:r>
        <w:rPr>
          <w:noProof/>
          <w:lang w:eastAsia="en-GB"/>
        </w:rPr>
        <w:lastRenderedPageBreak/>
        <w:drawing>
          <wp:inline distT="0" distB="0" distL="0" distR="0" wp14:anchorId="685F0B94" wp14:editId="4CF29B43">
            <wp:extent cx="5770913" cy="7433187"/>
            <wp:effectExtent l="0" t="0" r="127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79359" cy="7444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/>
    <w:p w:rsidR="00366A00" w:rsidRDefault="00366A00"/>
    <w:p w:rsidR="00366A00" w:rsidRDefault="00366A00"/>
    <w:p w:rsidR="00366A00" w:rsidRDefault="00D86AA3">
      <w:r>
        <w:rPr>
          <w:noProof/>
          <w:lang w:eastAsia="en-GB"/>
        </w:rPr>
        <w:lastRenderedPageBreak/>
        <w:drawing>
          <wp:inline distT="0" distB="0" distL="0" distR="0" wp14:anchorId="3199F953" wp14:editId="74680AA4">
            <wp:extent cx="5825613" cy="7823872"/>
            <wp:effectExtent l="0" t="0" r="3810" b="571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29564" cy="7829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A00" w:rsidRDefault="00D86AA3">
      <w:pPr>
        <w:rPr>
          <w:noProof/>
          <w:lang w:eastAsia="en-GB"/>
        </w:rPr>
      </w:pPr>
      <w:r>
        <w:rPr>
          <w:noProof/>
          <w:lang w:eastAsia="en-GB"/>
        </w:rPr>
        <w:t>GPT2</w:t>
      </w:r>
    </w:p>
    <w:p w:rsidR="003612C3" w:rsidRDefault="00D86AA3">
      <w:r>
        <w:rPr>
          <w:noProof/>
          <w:lang w:eastAsia="en-GB"/>
        </w:rPr>
        <w:lastRenderedPageBreak/>
        <w:drawing>
          <wp:inline distT="0" distB="0" distL="0" distR="0" wp14:anchorId="7C44060D" wp14:editId="6833BF1E">
            <wp:extent cx="5210175" cy="18954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AA3" w:rsidRDefault="00D86AA3">
      <w:r>
        <w:rPr>
          <w:noProof/>
          <w:lang w:eastAsia="en-GB"/>
        </w:rPr>
        <w:drawing>
          <wp:inline distT="0" distB="0" distL="0" distR="0" wp14:anchorId="0D90339B" wp14:editId="19E90A46">
            <wp:extent cx="5172075" cy="7143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AA3" w:rsidRDefault="00D86AA3">
      <w:r>
        <w:rPr>
          <w:noProof/>
          <w:lang w:eastAsia="en-GB"/>
        </w:rPr>
        <w:drawing>
          <wp:inline distT="0" distB="0" distL="0" distR="0" wp14:anchorId="6F61AA6D" wp14:editId="5FAB3DF0">
            <wp:extent cx="5200650" cy="8096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AA3" w:rsidRDefault="00D86AA3">
      <w:r>
        <w:rPr>
          <w:noProof/>
          <w:lang w:eastAsia="en-GB"/>
        </w:rPr>
        <w:drawing>
          <wp:inline distT="0" distB="0" distL="0" distR="0" wp14:anchorId="37F2F555" wp14:editId="64C5A29E">
            <wp:extent cx="5191125" cy="19431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AA3" w:rsidRDefault="00D86AA3">
      <w:r>
        <w:rPr>
          <w:noProof/>
          <w:lang w:eastAsia="en-GB"/>
        </w:rPr>
        <w:drawing>
          <wp:inline distT="0" distB="0" distL="0" distR="0" wp14:anchorId="684ACAB1" wp14:editId="63C8FEB8">
            <wp:extent cx="5076825" cy="1314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AA3" w:rsidRDefault="00D86AA3">
      <w:r>
        <w:rPr>
          <w:noProof/>
          <w:lang w:eastAsia="en-GB"/>
        </w:rPr>
        <w:lastRenderedPageBreak/>
        <w:drawing>
          <wp:inline distT="0" distB="0" distL="0" distR="0" wp14:anchorId="2BC88D76" wp14:editId="0D6CA592">
            <wp:extent cx="2695575" cy="684847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684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/>
    <w:p w:rsidR="00777C9B" w:rsidRDefault="00777C9B"/>
    <w:p w:rsidR="003612C3" w:rsidRDefault="00D86AA3" w:rsidP="003612C3">
      <w:r>
        <w:t>KS 14</w:t>
      </w:r>
    </w:p>
    <w:p w:rsidR="003612C3" w:rsidRDefault="00D86AA3" w:rsidP="003612C3">
      <w:r>
        <w:t>GH 14</w:t>
      </w:r>
      <w:bookmarkStart w:id="0" w:name="_GoBack"/>
      <w:bookmarkEnd w:id="0"/>
    </w:p>
    <w:p w:rsidR="003D2959" w:rsidRDefault="003D2959"/>
    <w:p w:rsidR="00F952AA" w:rsidRDefault="00F952AA"/>
    <w:p w:rsidR="003D2959" w:rsidRDefault="003D2959">
      <w:pPr>
        <w:rPr>
          <w:noProof/>
          <w:lang w:eastAsia="en-GB"/>
        </w:rPr>
      </w:pPr>
    </w:p>
    <w:p w:rsidR="00777C9B" w:rsidRDefault="00777C9B"/>
    <w:p w:rsidR="00777C9B" w:rsidRDefault="00777C9B">
      <w:pPr>
        <w:rPr>
          <w:b/>
        </w:rPr>
      </w:pPr>
    </w:p>
    <w:p w:rsidR="003D2959" w:rsidRDefault="003D2959">
      <w:pPr>
        <w:rPr>
          <w:b/>
        </w:rPr>
      </w:pPr>
    </w:p>
    <w:p w:rsidR="003D2959" w:rsidRDefault="003D2959">
      <w:pPr>
        <w:rPr>
          <w:b/>
        </w:rPr>
      </w:pPr>
    </w:p>
    <w:p w:rsidR="00F41175" w:rsidRDefault="00F41175">
      <w:pPr>
        <w:rPr>
          <w:b/>
        </w:rPr>
      </w:pPr>
    </w:p>
    <w:p w:rsidR="00F41175" w:rsidRPr="003D2959" w:rsidRDefault="00F41175">
      <w:pPr>
        <w:rPr>
          <w:b/>
        </w:rPr>
      </w:pPr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612C3"/>
    <w:rsid w:val="00366A00"/>
    <w:rsid w:val="00391865"/>
    <w:rsid w:val="003D2959"/>
    <w:rsid w:val="00552ED8"/>
    <w:rsid w:val="00593DCF"/>
    <w:rsid w:val="00640FE6"/>
    <w:rsid w:val="00777C9B"/>
    <w:rsid w:val="007C7BBF"/>
    <w:rsid w:val="00816E20"/>
    <w:rsid w:val="0093017B"/>
    <w:rsid w:val="00985831"/>
    <w:rsid w:val="00C14EE5"/>
    <w:rsid w:val="00C96C18"/>
    <w:rsid w:val="00D86AA3"/>
    <w:rsid w:val="00F41175"/>
    <w:rsid w:val="00F77C00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9FFC9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81886DD3</Template>
  <TotalTime>0</TotalTime>
  <Pages>8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2023-11-20T08:53:00Z</cp:lastPrinted>
  <dcterms:created xsi:type="dcterms:W3CDTF">2023-12-04T19:04:00Z</dcterms:created>
  <dcterms:modified xsi:type="dcterms:W3CDTF">2023-12-04T19:04:00Z</dcterms:modified>
</cp:coreProperties>
</file>