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7C9B" w:rsidRDefault="00777C9B" w:rsidP="00777C9B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Ho</w:t>
      </w:r>
      <w:r w:rsidR="0093017B">
        <w:rPr>
          <w:rFonts w:ascii="Comic Sans MS" w:hAnsi="Comic Sans MS"/>
          <w:b/>
          <w:sz w:val="28"/>
          <w:szCs w:val="28"/>
        </w:rPr>
        <w:t>mework to be handed in Friday 20</w:t>
      </w:r>
      <w:r w:rsidR="00F41175" w:rsidRPr="00F41175">
        <w:rPr>
          <w:rFonts w:ascii="Comic Sans MS" w:hAnsi="Comic Sans MS"/>
          <w:b/>
          <w:sz w:val="28"/>
          <w:szCs w:val="28"/>
          <w:vertAlign w:val="superscript"/>
        </w:rPr>
        <w:t>th</w:t>
      </w:r>
      <w:r w:rsidR="00F41175">
        <w:rPr>
          <w:rFonts w:ascii="Comic Sans MS" w:hAnsi="Comic Sans MS"/>
          <w:b/>
          <w:sz w:val="28"/>
          <w:szCs w:val="28"/>
        </w:rPr>
        <w:t xml:space="preserve"> October</w:t>
      </w:r>
    </w:p>
    <w:p w:rsidR="00777C9B" w:rsidRDefault="00777C9B" w:rsidP="00777C9B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Practise your spellings</w:t>
      </w:r>
    </w:p>
    <w:p w:rsidR="003D2959" w:rsidRDefault="0093017B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6382CDA2" wp14:editId="4CE258F1">
            <wp:extent cx="1799303" cy="227305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804538" cy="22796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3017" w:rsidRDefault="0093017B"/>
    <w:p w:rsidR="00777C9B" w:rsidRDefault="0093017B">
      <w:r>
        <w:rPr>
          <w:noProof/>
          <w:lang w:eastAsia="en-GB"/>
        </w:rPr>
        <w:drawing>
          <wp:inline distT="0" distB="0" distL="0" distR="0" wp14:anchorId="4DBBDCCB" wp14:editId="1896200E">
            <wp:extent cx="3982065" cy="5245971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988151" cy="52539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7C9B" w:rsidRDefault="0093017B">
      <w:r>
        <w:rPr>
          <w:noProof/>
          <w:lang w:eastAsia="en-GB"/>
        </w:rPr>
        <w:lastRenderedPageBreak/>
        <w:drawing>
          <wp:inline distT="0" distB="0" distL="0" distR="0" wp14:anchorId="70093C7E" wp14:editId="64C95238">
            <wp:extent cx="5916470" cy="8037871"/>
            <wp:effectExtent l="0" t="0" r="8255" b="127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27585" cy="80529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7C9B" w:rsidRDefault="0093017B">
      <w:r>
        <w:rPr>
          <w:noProof/>
          <w:lang w:eastAsia="en-GB"/>
        </w:rPr>
        <w:lastRenderedPageBreak/>
        <w:drawing>
          <wp:inline distT="0" distB="0" distL="0" distR="0" wp14:anchorId="0D7A657B" wp14:editId="359577D1">
            <wp:extent cx="5928852" cy="8075881"/>
            <wp:effectExtent l="0" t="0" r="0" b="190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5262" cy="8098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017B" w:rsidRDefault="0093017B"/>
    <w:p w:rsidR="00777C9B" w:rsidRDefault="00777C9B"/>
    <w:p w:rsidR="00777C9B" w:rsidRDefault="0093017B">
      <w:r>
        <w:rPr>
          <w:noProof/>
          <w:lang w:eastAsia="en-GB"/>
        </w:rPr>
        <w:lastRenderedPageBreak/>
        <w:drawing>
          <wp:inline distT="0" distB="0" distL="0" distR="0" wp14:anchorId="16AD81F4" wp14:editId="796095ED">
            <wp:extent cx="5747466" cy="7034981"/>
            <wp:effectExtent l="0" t="0" r="5715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56417" cy="70459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52AA" w:rsidRDefault="0093017B">
      <w:bookmarkStart w:id="0" w:name="_GoBack"/>
      <w:r>
        <w:rPr>
          <w:noProof/>
          <w:lang w:eastAsia="en-GB"/>
        </w:rPr>
        <w:lastRenderedPageBreak/>
        <w:drawing>
          <wp:inline distT="0" distB="0" distL="0" distR="0" wp14:anchorId="704677CF" wp14:editId="50F8D57B">
            <wp:extent cx="6025969" cy="4409768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032195" cy="4414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3D2959" w:rsidRDefault="003D2959"/>
    <w:p w:rsidR="003D2959" w:rsidRDefault="0093017B">
      <w:r>
        <w:rPr>
          <w:noProof/>
          <w:lang w:eastAsia="en-GB"/>
        </w:rPr>
        <w:lastRenderedPageBreak/>
        <w:drawing>
          <wp:inline distT="0" distB="0" distL="0" distR="0" wp14:anchorId="50257C95" wp14:editId="6304FA16">
            <wp:extent cx="5419725" cy="7038975"/>
            <wp:effectExtent l="0" t="0" r="9525" b="952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19725" cy="7038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 wp14:anchorId="20D318C1" wp14:editId="16398099">
            <wp:extent cx="5457825" cy="2600325"/>
            <wp:effectExtent l="0" t="0" r="9525" b="952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457825" cy="2600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52AA" w:rsidRDefault="00F952AA"/>
    <w:p w:rsidR="00F952AA" w:rsidRDefault="0093017B">
      <w:r>
        <w:t>KS 6</w:t>
      </w:r>
    </w:p>
    <w:p w:rsidR="00F952AA" w:rsidRDefault="0093017B">
      <w:r>
        <w:t>GH 6</w:t>
      </w:r>
    </w:p>
    <w:p w:rsidR="003D2959" w:rsidRDefault="003D2959">
      <w:pPr>
        <w:rPr>
          <w:noProof/>
          <w:lang w:eastAsia="en-GB"/>
        </w:rPr>
      </w:pPr>
    </w:p>
    <w:p w:rsidR="00777C9B" w:rsidRDefault="00777C9B"/>
    <w:p w:rsidR="00777C9B" w:rsidRDefault="00777C9B">
      <w:pPr>
        <w:rPr>
          <w:b/>
        </w:rPr>
      </w:pPr>
    </w:p>
    <w:p w:rsidR="003D2959" w:rsidRDefault="003D2959">
      <w:pPr>
        <w:rPr>
          <w:b/>
        </w:rPr>
      </w:pPr>
    </w:p>
    <w:p w:rsidR="003D2959" w:rsidRDefault="003D2959">
      <w:pPr>
        <w:rPr>
          <w:b/>
        </w:rPr>
      </w:pPr>
    </w:p>
    <w:p w:rsidR="00F41175" w:rsidRDefault="00F41175">
      <w:pPr>
        <w:rPr>
          <w:b/>
        </w:rPr>
      </w:pPr>
    </w:p>
    <w:p w:rsidR="00F41175" w:rsidRPr="003D2959" w:rsidRDefault="00F41175">
      <w:pPr>
        <w:rPr>
          <w:b/>
        </w:rPr>
      </w:pPr>
    </w:p>
    <w:sectPr w:rsidR="00F41175" w:rsidRPr="003D2959" w:rsidSect="00777C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7C9B"/>
    <w:rsid w:val="00317FAC"/>
    <w:rsid w:val="00391865"/>
    <w:rsid w:val="003D2959"/>
    <w:rsid w:val="00640FE6"/>
    <w:rsid w:val="00777C9B"/>
    <w:rsid w:val="0093017B"/>
    <w:rsid w:val="00F41175"/>
    <w:rsid w:val="00F95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537F42"/>
  <w15:chartTrackingRefBased/>
  <w15:docId w15:val="{51AFAB36-5C25-4E65-94E7-D3711C500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7C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40F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0FE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BB747936</Template>
  <TotalTime>0</TotalTime>
  <Pages>7</Pages>
  <Words>15</Words>
  <Characters>91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Kristian Wynne</dc:creator>
  <cp:keywords/>
  <dc:description/>
  <cp:lastModifiedBy>Kristian Wynne</cp:lastModifiedBy>
  <cp:revision>2</cp:revision>
  <cp:lastPrinted>2023-09-22T08:20:00Z</cp:lastPrinted>
  <dcterms:created xsi:type="dcterms:W3CDTF">2023-09-29T17:38:00Z</dcterms:created>
  <dcterms:modified xsi:type="dcterms:W3CDTF">2023-09-29T17:38:00Z</dcterms:modified>
</cp:coreProperties>
</file>