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593DCF">
        <w:rPr>
          <w:rFonts w:ascii="Comic Sans MS" w:hAnsi="Comic Sans MS"/>
          <w:b/>
          <w:sz w:val="28"/>
          <w:szCs w:val="28"/>
        </w:rPr>
        <w:t>mework to be handed in Friday 15</w:t>
      </w:r>
      <w:r w:rsidR="00C96C18" w:rsidRPr="00C96C18">
        <w:rPr>
          <w:rFonts w:ascii="Comic Sans MS" w:hAnsi="Comic Sans MS"/>
          <w:b/>
          <w:sz w:val="28"/>
          <w:szCs w:val="28"/>
          <w:vertAlign w:val="superscript"/>
        </w:rPr>
        <w:t>st</w:t>
      </w:r>
      <w:r w:rsidR="00C96C18">
        <w:rPr>
          <w:rFonts w:ascii="Comic Sans MS" w:hAnsi="Comic Sans MS"/>
          <w:b/>
          <w:sz w:val="28"/>
          <w:szCs w:val="28"/>
        </w:rPr>
        <w:t xml:space="preserve"> December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593DCF">
        <w:rPr>
          <w:rFonts w:ascii="Comic Sans MS" w:hAnsi="Comic Sans MS"/>
          <w:b/>
          <w:sz w:val="28"/>
          <w:szCs w:val="28"/>
        </w:rPr>
        <w:t xml:space="preserve"> 2a1</w:t>
      </w:r>
    </w:p>
    <w:p w:rsidR="003D2959" w:rsidRPr="00593DCF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5480A35" wp14:editId="6E134417">
            <wp:extent cx="2566219" cy="2447255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7885" cy="250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3DCF">
        <w:rPr>
          <w:rFonts w:ascii="Comic Sans MS" w:hAnsi="Comic Sans MS"/>
          <w:sz w:val="28"/>
          <w:szCs w:val="28"/>
        </w:rPr>
        <w:t>Referee transference</w:t>
      </w:r>
    </w:p>
    <w:p w:rsidR="00F73017" w:rsidRDefault="003612C3"/>
    <w:p w:rsidR="00777C9B" w:rsidRDefault="00593DCF">
      <w:r>
        <w:rPr>
          <w:noProof/>
          <w:lang w:eastAsia="en-GB"/>
        </w:rPr>
        <w:drawing>
          <wp:inline distT="0" distB="0" distL="0" distR="0" wp14:anchorId="0E155E53" wp14:editId="4A0C8869">
            <wp:extent cx="3923071" cy="5138872"/>
            <wp:effectExtent l="0" t="0" r="127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1037" cy="525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93DCF">
      <w:r>
        <w:rPr>
          <w:noProof/>
          <w:lang w:eastAsia="en-GB"/>
        </w:rPr>
        <w:lastRenderedPageBreak/>
        <w:drawing>
          <wp:inline distT="0" distB="0" distL="0" distR="0" wp14:anchorId="0DB6983A" wp14:editId="176EAE64">
            <wp:extent cx="6046839" cy="8126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6609" cy="813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93DCF">
      <w:r>
        <w:rPr>
          <w:noProof/>
          <w:lang w:eastAsia="en-GB"/>
        </w:rPr>
        <w:lastRenderedPageBreak/>
        <w:drawing>
          <wp:inline distT="0" distB="0" distL="0" distR="0" wp14:anchorId="67FB8793" wp14:editId="3601E4AB">
            <wp:extent cx="6150077" cy="7919573"/>
            <wp:effectExtent l="0" t="0" r="317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8386" cy="7943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DCF" w:rsidRDefault="00593DCF"/>
    <w:p w:rsidR="00816E20" w:rsidRDefault="00593DCF">
      <w:r>
        <w:rPr>
          <w:noProof/>
          <w:lang w:eastAsia="en-GB"/>
        </w:rPr>
        <w:lastRenderedPageBreak/>
        <w:drawing>
          <wp:inline distT="0" distB="0" distL="0" distR="0" wp14:anchorId="36E46118" wp14:editId="736C16AC">
            <wp:extent cx="5810865" cy="70342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8801" cy="704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366A00"/>
    <w:p w:rsidR="00366A00" w:rsidRDefault="00593DCF">
      <w:r>
        <w:rPr>
          <w:noProof/>
          <w:lang w:eastAsia="en-GB"/>
        </w:rPr>
        <w:lastRenderedPageBreak/>
        <w:drawing>
          <wp:inline distT="0" distB="0" distL="0" distR="0" wp14:anchorId="75B39BAC" wp14:editId="0F3E6703">
            <wp:extent cx="4601497" cy="4268173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1554" cy="4277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12C3">
      <w:pPr>
        <w:rPr>
          <w:noProof/>
          <w:lang w:eastAsia="en-GB"/>
        </w:rPr>
      </w:pPr>
      <w:r>
        <w:rPr>
          <w:noProof/>
          <w:lang w:eastAsia="en-GB"/>
        </w:rPr>
        <w:t>GPT1</w:t>
      </w:r>
    </w:p>
    <w:p w:rsidR="003612C3" w:rsidRDefault="003612C3">
      <w:r>
        <w:rPr>
          <w:noProof/>
          <w:lang w:eastAsia="en-GB"/>
        </w:rPr>
        <w:drawing>
          <wp:inline distT="0" distB="0" distL="0" distR="0" wp14:anchorId="03E497D6" wp14:editId="638CD3BF">
            <wp:extent cx="5153025" cy="13239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2C3" w:rsidRDefault="003612C3">
      <w:r>
        <w:rPr>
          <w:noProof/>
          <w:lang w:eastAsia="en-GB"/>
        </w:rPr>
        <w:drawing>
          <wp:inline distT="0" distB="0" distL="0" distR="0" wp14:anchorId="74B0AF42" wp14:editId="062E8C85">
            <wp:extent cx="3105150" cy="15716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2C3" w:rsidRDefault="003612C3">
      <w:r>
        <w:rPr>
          <w:noProof/>
          <w:lang w:eastAsia="en-GB"/>
        </w:rPr>
        <w:lastRenderedPageBreak/>
        <w:drawing>
          <wp:inline distT="0" distB="0" distL="0" distR="0" wp14:anchorId="7903386A" wp14:editId="6AF9FF50">
            <wp:extent cx="5124450" cy="25527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2C3" w:rsidRDefault="003612C3">
      <w:r>
        <w:rPr>
          <w:noProof/>
          <w:lang w:eastAsia="en-GB"/>
        </w:rPr>
        <w:drawing>
          <wp:inline distT="0" distB="0" distL="0" distR="0" wp14:anchorId="4703F6D9" wp14:editId="724F61A0">
            <wp:extent cx="5181600" cy="8001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648725A" wp14:editId="509E3BAD">
            <wp:extent cx="5153025" cy="12668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C27098" wp14:editId="66E16553">
            <wp:extent cx="5133975" cy="27622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E53C920" wp14:editId="4E4DE145">
            <wp:extent cx="5238750" cy="6286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93DCF">
      <w:r>
        <w:rPr>
          <w:noProof/>
          <w:lang w:eastAsia="en-GB"/>
        </w:rPr>
        <w:lastRenderedPageBreak/>
        <w:drawing>
          <wp:inline distT="0" distB="0" distL="0" distR="0" wp14:anchorId="5C7BCE7E" wp14:editId="484C9DED">
            <wp:extent cx="5419725" cy="6724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FD050E2" wp14:editId="098FFF08">
            <wp:extent cx="4793226" cy="2673309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12801" cy="2684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3612C3">
      <w:r>
        <w:rPr>
          <w:noProof/>
          <w:lang w:eastAsia="en-GB"/>
        </w:rPr>
        <w:drawing>
          <wp:inline distT="0" distB="0" distL="0" distR="0" wp14:anchorId="22690198" wp14:editId="4E8D28D1">
            <wp:extent cx="3893574" cy="5395481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61312" cy="548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12C3" w:rsidRDefault="003612C3" w:rsidP="003612C3">
      <w:r>
        <w:t>KS 13</w:t>
      </w:r>
    </w:p>
    <w:p w:rsidR="003612C3" w:rsidRDefault="003612C3" w:rsidP="003612C3">
      <w:r>
        <w:t>GH 13</w:t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C14EE5"/>
    <w:rsid w:val="00C96C18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5CCD6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AFD1C184</Template>
  <TotalTime>0</TotalTime>
  <Pages>9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2023-11-27T09:56:00Z</dcterms:created>
  <dcterms:modified xsi:type="dcterms:W3CDTF">2023-11-27T09:56:00Z</dcterms:modified>
</cp:coreProperties>
</file>