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F952AA">
        <w:rPr>
          <w:rFonts w:ascii="Comic Sans MS" w:hAnsi="Comic Sans MS"/>
          <w:b/>
          <w:sz w:val="28"/>
          <w:szCs w:val="28"/>
        </w:rPr>
        <w:t>mework to be handed in Friday 13</w:t>
      </w:r>
      <w:r w:rsidR="00F41175" w:rsidRPr="00F41175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F41175">
        <w:rPr>
          <w:rFonts w:ascii="Comic Sans MS" w:hAnsi="Comic Sans MS"/>
          <w:b/>
          <w:sz w:val="28"/>
          <w:szCs w:val="28"/>
        </w:rPr>
        <w:t xml:space="preserve"> October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F952A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1BD521E" wp14:editId="56BBD0A4">
            <wp:extent cx="1622323" cy="20069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5889" cy="20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F952AA"/>
    <w:p w:rsidR="00777C9B" w:rsidRDefault="00F952AA">
      <w:r>
        <w:rPr>
          <w:noProof/>
          <w:lang w:eastAsia="en-GB"/>
        </w:rPr>
        <w:drawing>
          <wp:inline distT="0" distB="0" distL="0" distR="0" wp14:anchorId="3469D679" wp14:editId="7EBAC756">
            <wp:extent cx="4100052" cy="53532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8531" cy="5403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F952AA">
      <w:r>
        <w:rPr>
          <w:noProof/>
          <w:lang w:eastAsia="en-GB"/>
        </w:rPr>
        <w:lastRenderedPageBreak/>
        <w:drawing>
          <wp:inline distT="0" distB="0" distL="0" distR="0" wp14:anchorId="134B1A70" wp14:editId="0567D96A">
            <wp:extent cx="5710885" cy="7624916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7655" cy="76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F952AA">
      <w:r>
        <w:rPr>
          <w:noProof/>
          <w:lang w:eastAsia="en-GB"/>
        </w:rPr>
        <w:lastRenderedPageBreak/>
        <w:drawing>
          <wp:inline distT="0" distB="0" distL="0" distR="0" wp14:anchorId="75259ABE" wp14:editId="4B2DD41C">
            <wp:extent cx="5751871" cy="8033158"/>
            <wp:effectExtent l="0" t="0" r="127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8988" cy="805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/>
    <w:p w:rsidR="00777C9B" w:rsidRDefault="00F952AA">
      <w:r>
        <w:rPr>
          <w:noProof/>
          <w:lang w:eastAsia="en-GB"/>
        </w:rPr>
        <w:lastRenderedPageBreak/>
        <w:drawing>
          <wp:inline distT="0" distB="0" distL="0" distR="0" wp14:anchorId="38404680" wp14:editId="0D0970B0">
            <wp:extent cx="6046795" cy="73594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8465" cy="738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2AA" w:rsidRDefault="00F952AA">
      <w:r>
        <w:rPr>
          <w:noProof/>
          <w:lang w:eastAsia="en-GB"/>
        </w:rPr>
        <w:lastRenderedPageBreak/>
        <w:drawing>
          <wp:inline distT="0" distB="0" distL="0" distR="0" wp14:anchorId="381D130E" wp14:editId="5748EE97">
            <wp:extent cx="6136438" cy="591410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8653" cy="5935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/>
    <w:p w:rsidR="003D2959" w:rsidRDefault="00F952AA">
      <w:r>
        <w:rPr>
          <w:noProof/>
          <w:lang w:eastAsia="en-GB"/>
        </w:rPr>
        <w:lastRenderedPageBreak/>
        <w:drawing>
          <wp:inline distT="0" distB="0" distL="0" distR="0" wp14:anchorId="514F5C54" wp14:editId="14C4248E">
            <wp:extent cx="5219700" cy="66008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5B8488E" wp14:editId="2CB1CE3F">
            <wp:extent cx="5257800" cy="5248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2AA" w:rsidRDefault="00F952AA"/>
    <w:p w:rsidR="00F952AA" w:rsidRDefault="00F952AA">
      <w:r>
        <w:t>KS 5</w:t>
      </w:r>
    </w:p>
    <w:p w:rsidR="00F952AA" w:rsidRDefault="00F952AA">
      <w:r>
        <w:t>GH 5</w:t>
      </w:r>
      <w:bookmarkStart w:id="0" w:name="_GoBack"/>
      <w:bookmarkEnd w:id="0"/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3D2959"/>
    <w:rsid w:val="00640FE6"/>
    <w:rsid w:val="00777C9B"/>
    <w:rsid w:val="00F41175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D1AC5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E8182AA</Template>
  <TotalTime>0</TotalTime>
  <Pages>7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2023-09-22T08:20:00Z</cp:lastPrinted>
  <dcterms:created xsi:type="dcterms:W3CDTF">2023-09-22T08:21:00Z</dcterms:created>
  <dcterms:modified xsi:type="dcterms:W3CDTF">2023-09-22T08:21:00Z</dcterms:modified>
</cp:coreProperties>
</file>