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Ho</w:t>
      </w:r>
      <w:r w:rsidR="00D86AA3">
        <w:rPr>
          <w:rFonts w:ascii="Comic Sans MS" w:hAnsi="Comic Sans MS"/>
          <w:b/>
          <w:sz w:val="28"/>
          <w:szCs w:val="28"/>
        </w:rPr>
        <w:t>me</w:t>
      </w:r>
      <w:r w:rsidR="00DF6ADC">
        <w:rPr>
          <w:rFonts w:ascii="Comic Sans MS" w:hAnsi="Comic Sans MS"/>
          <w:b/>
          <w:sz w:val="28"/>
          <w:szCs w:val="28"/>
        </w:rPr>
        <w:t>work to be handed in Friday 12</w:t>
      </w:r>
      <w:r w:rsidR="00DF6ADC" w:rsidRPr="00DF6ADC">
        <w:rPr>
          <w:rFonts w:ascii="Comic Sans MS" w:hAnsi="Comic Sans MS"/>
          <w:b/>
          <w:sz w:val="28"/>
          <w:szCs w:val="28"/>
          <w:vertAlign w:val="superscript"/>
        </w:rPr>
        <w:t>th</w:t>
      </w:r>
      <w:r w:rsidR="00DF6ADC">
        <w:rPr>
          <w:rFonts w:ascii="Comic Sans MS" w:hAnsi="Comic Sans MS"/>
          <w:b/>
          <w:sz w:val="28"/>
          <w:szCs w:val="28"/>
        </w:rPr>
        <w:t xml:space="preserve"> January</w:t>
      </w:r>
    </w:p>
    <w:p w:rsidR="00777C9B" w:rsidRDefault="00777C9B" w:rsidP="00777C9B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Practise your spellings</w:t>
      </w:r>
      <w:r w:rsidR="00DF6ADC">
        <w:rPr>
          <w:rFonts w:ascii="Comic Sans MS" w:hAnsi="Comic Sans MS"/>
          <w:b/>
          <w:sz w:val="28"/>
          <w:szCs w:val="28"/>
        </w:rPr>
        <w:t xml:space="preserve"> 2a3</w:t>
      </w:r>
    </w:p>
    <w:p w:rsidR="00F73017" w:rsidRPr="00D86AA3" w:rsidRDefault="00593DCF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 </w:t>
      </w:r>
      <w:r w:rsidR="00DF6ADC">
        <w:rPr>
          <w:noProof/>
          <w:lang w:eastAsia="en-GB"/>
        </w:rPr>
        <w:drawing>
          <wp:inline distT="0" distB="0" distL="0" distR="0" wp14:anchorId="4741B2D9" wp14:editId="467D6E0F">
            <wp:extent cx="2094271" cy="2813115"/>
            <wp:effectExtent l="0" t="0" r="127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99095" cy="2819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C9B" w:rsidRDefault="00DF6ADC">
      <w:r>
        <w:rPr>
          <w:noProof/>
          <w:lang w:eastAsia="en-GB"/>
        </w:rPr>
        <w:drawing>
          <wp:inline distT="0" distB="0" distL="0" distR="0" wp14:anchorId="47736314" wp14:editId="702B93D1">
            <wp:extent cx="3879348" cy="5102942"/>
            <wp:effectExtent l="0" t="0" r="6985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84398" cy="510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DF6ADC">
      <w:r>
        <w:rPr>
          <w:noProof/>
          <w:lang w:eastAsia="en-GB"/>
        </w:rPr>
        <w:lastRenderedPageBreak/>
        <w:drawing>
          <wp:inline distT="0" distB="0" distL="0" distR="0" wp14:anchorId="567EB6B2" wp14:editId="05B85741">
            <wp:extent cx="5928852" cy="7879983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35970" cy="7889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DF6ADC">
      <w:r>
        <w:rPr>
          <w:noProof/>
          <w:lang w:eastAsia="en-GB"/>
        </w:rPr>
        <w:lastRenderedPageBreak/>
        <w:drawing>
          <wp:inline distT="0" distB="0" distL="0" distR="0" wp14:anchorId="3B8C5D6A" wp14:editId="7C50A483">
            <wp:extent cx="5729848" cy="7801897"/>
            <wp:effectExtent l="0" t="0" r="4445" b="889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5500" cy="78095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3DCF" w:rsidRDefault="00DF6ADC">
      <w:r>
        <w:rPr>
          <w:noProof/>
          <w:lang w:eastAsia="en-GB"/>
        </w:rPr>
        <w:lastRenderedPageBreak/>
        <w:drawing>
          <wp:inline distT="0" distB="0" distL="0" distR="0" wp14:anchorId="34C0CC0A" wp14:editId="21F45F1E">
            <wp:extent cx="6125114" cy="7949381"/>
            <wp:effectExtent l="0" t="0" r="952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41645" cy="7970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/>
    <w:p w:rsidR="00366A00" w:rsidRDefault="00366A00"/>
    <w:p w:rsidR="00366A00" w:rsidRDefault="00366A00"/>
    <w:p w:rsidR="00366A00" w:rsidRDefault="00DF6ADC">
      <w:r>
        <w:rPr>
          <w:noProof/>
          <w:lang w:eastAsia="en-GB"/>
        </w:rPr>
        <w:lastRenderedPageBreak/>
        <w:drawing>
          <wp:inline distT="0" distB="0" distL="0" distR="0" wp14:anchorId="495A9E9E" wp14:editId="52D644B6">
            <wp:extent cx="5797789" cy="5412658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05108" cy="54194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ADC" w:rsidRDefault="00DF6ADC">
      <w:r>
        <w:rPr>
          <w:noProof/>
          <w:lang w:eastAsia="en-GB"/>
        </w:rPr>
        <w:lastRenderedPageBreak/>
        <w:drawing>
          <wp:inline distT="0" distB="0" distL="0" distR="0" wp14:anchorId="055C12F9" wp14:editId="035992E8">
            <wp:extent cx="5295900" cy="67627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6762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ADC" w:rsidRDefault="00DF6ADC">
      <w:r>
        <w:rPr>
          <w:noProof/>
          <w:lang w:eastAsia="en-GB"/>
        </w:rPr>
        <w:lastRenderedPageBreak/>
        <w:drawing>
          <wp:inline distT="0" distB="0" distL="0" distR="0" wp14:anchorId="1F4F9134" wp14:editId="00C62FCE">
            <wp:extent cx="5314950" cy="453390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6A00" w:rsidRDefault="00D86AA3">
      <w:pPr>
        <w:rPr>
          <w:noProof/>
          <w:lang w:eastAsia="en-GB"/>
        </w:rPr>
      </w:pPr>
      <w:r>
        <w:rPr>
          <w:noProof/>
          <w:lang w:eastAsia="en-GB"/>
        </w:rPr>
        <w:t>GPT2</w:t>
      </w:r>
    </w:p>
    <w:p w:rsidR="003612C3" w:rsidRDefault="003612C3"/>
    <w:p w:rsidR="00D86AA3" w:rsidRDefault="00D86AA3"/>
    <w:p w:rsidR="00DF6ADC" w:rsidRDefault="00DF6ADC"/>
    <w:p w:rsidR="00DF6ADC" w:rsidRDefault="00DF6ADC"/>
    <w:p w:rsidR="00DF6ADC" w:rsidRDefault="00DF6ADC"/>
    <w:p w:rsidR="00DF6ADC" w:rsidRDefault="00DF6ADC"/>
    <w:p w:rsidR="00DF6ADC" w:rsidRDefault="00DF6ADC"/>
    <w:p w:rsidR="00DF6ADC" w:rsidRDefault="00DF6ADC"/>
    <w:p w:rsidR="00DF6ADC" w:rsidRDefault="00DF6ADC"/>
    <w:p w:rsidR="00DF6ADC" w:rsidRDefault="00DF6ADC"/>
    <w:p w:rsidR="00DF6ADC" w:rsidRDefault="00DF6ADC"/>
    <w:p w:rsidR="00DF6ADC" w:rsidRDefault="00DF6ADC"/>
    <w:p w:rsidR="00DF6ADC" w:rsidRDefault="00DF6ADC"/>
    <w:p w:rsidR="00D86AA3" w:rsidRDefault="00DF6ADC"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4DB0BCDD" wp14:editId="15071053">
            <wp:extent cx="3590925" cy="3429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342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6AA3" w:rsidRDefault="00DF6ADC">
      <w:r>
        <w:rPr>
          <w:noProof/>
          <w:lang w:eastAsia="en-GB"/>
        </w:rPr>
        <w:drawing>
          <wp:inline distT="0" distB="0" distL="0" distR="0" wp14:anchorId="1404DEF2" wp14:editId="351F1648">
            <wp:extent cx="4286250" cy="24193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28625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ADC" w:rsidRDefault="00DF6ADC">
      <w:r>
        <w:rPr>
          <w:noProof/>
          <w:lang w:eastAsia="en-GB"/>
        </w:rPr>
        <w:drawing>
          <wp:inline distT="0" distB="0" distL="0" distR="0" wp14:anchorId="0D28A2C9" wp14:editId="0EB40FE9">
            <wp:extent cx="4657725" cy="12192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5772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ADC" w:rsidRDefault="00DF6ADC">
      <w:r>
        <w:rPr>
          <w:noProof/>
          <w:lang w:eastAsia="en-GB"/>
        </w:rPr>
        <w:drawing>
          <wp:inline distT="0" distB="0" distL="0" distR="0" wp14:anchorId="001946C2" wp14:editId="6313A3DA">
            <wp:extent cx="4676775" cy="1733550"/>
            <wp:effectExtent l="0" t="0" r="952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76775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ADC" w:rsidRDefault="00DF6ADC">
      <w:r>
        <w:rPr>
          <w:noProof/>
          <w:lang w:eastAsia="en-GB"/>
        </w:rPr>
        <w:drawing>
          <wp:inline distT="0" distB="0" distL="0" distR="0" wp14:anchorId="32F63727" wp14:editId="057AEB7F">
            <wp:extent cx="4505325" cy="8096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ADC" w:rsidRDefault="00DF6ADC">
      <w:r>
        <w:rPr>
          <w:noProof/>
          <w:lang w:eastAsia="en-GB"/>
        </w:rPr>
        <w:drawing>
          <wp:inline distT="0" distB="0" distL="0" distR="0" wp14:anchorId="6D4857B0" wp14:editId="1FEE0936">
            <wp:extent cx="3962400" cy="65722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6ADC" w:rsidRDefault="00DF6ADC">
      <w:r>
        <w:rPr>
          <w:noProof/>
          <w:lang w:eastAsia="en-GB"/>
        </w:rPr>
        <w:lastRenderedPageBreak/>
        <w:drawing>
          <wp:inline distT="0" distB="0" distL="0" distR="0" wp14:anchorId="51C30E93" wp14:editId="1F3A4D41">
            <wp:extent cx="2438400" cy="5857875"/>
            <wp:effectExtent l="0" t="0" r="0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5857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6E20" w:rsidRDefault="00816E20"/>
    <w:p w:rsidR="00777C9B" w:rsidRDefault="00777C9B"/>
    <w:p w:rsidR="003612C3" w:rsidRDefault="00DF6ADC" w:rsidP="003612C3">
      <w:r>
        <w:t>KS 15</w:t>
      </w:r>
    </w:p>
    <w:p w:rsidR="003612C3" w:rsidRDefault="00DF6ADC" w:rsidP="003612C3">
      <w:r>
        <w:t>GH 15</w:t>
      </w:r>
    </w:p>
    <w:p w:rsidR="003D2959" w:rsidRDefault="003D2959"/>
    <w:p w:rsidR="00F952AA" w:rsidRDefault="00F952AA"/>
    <w:p w:rsidR="003D2959" w:rsidRDefault="003D2959">
      <w:pPr>
        <w:rPr>
          <w:noProof/>
          <w:lang w:eastAsia="en-GB"/>
        </w:rPr>
      </w:pPr>
    </w:p>
    <w:p w:rsidR="00777C9B" w:rsidRDefault="00777C9B"/>
    <w:p w:rsidR="00777C9B" w:rsidRDefault="00777C9B">
      <w:pPr>
        <w:rPr>
          <w:b/>
        </w:rPr>
      </w:pPr>
    </w:p>
    <w:p w:rsidR="003D2959" w:rsidRDefault="003D2959">
      <w:pPr>
        <w:rPr>
          <w:b/>
        </w:rPr>
      </w:pPr>
    </w:p>
    <w:p w:rsidR="003D2959" w:rsidRDefault="003D2959">
      <w:pPr>
        <w:rPr>
          <w:b/>
        </w:rPr>
      </w:pPr>
    </w:p>
    <w:p w:rsidR="00F41175" w:rsidRDefault="00F41175">
      <w:pPr>
        <w:rPr>
          <w:b/>
        </w:rPr>
      </w:pPr>
    </w:p>
    <w:p w:rsidR="00F41175" w:rsidRPr="003D2959" w:rsidRDefault="00F41175">
      <w:pPr>
        <w:rPr>
          <w:b/>
        </w:rPr>
      </w:pPr>
    </w:p>
    <w:sectPr w:rsidR="00F41175" w:rsidRPr="003D2959" w:rsidSect="00777C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C9B"/>
    <w:rsid w:val="00317FAC"/>
    <w:rsid w:val="003612C3"/>
    <w:rsid w:val="00366A00"/>
    <w:rsid w:val="00391865"/>
    <w:rsid w:val="003D2959"/>
    <w:rsid w:val="00552ED8"/>
    <w:rsid w:val="00593DCF"/>
    <w:rsid w:val="00640FE6"/>
    <w:rsid w:val="00777C9B"/>
    <w:rsid w:val="007C7BBF"/>
    <w:rsid w:val="00816E20"/>
    <w:rsid w:val="0093017B"/>
    <w:rsid w:val="00985831"/>
    <w:rsid w:val="00C14EE5"/>
    <w:rsid w:val="00C96C18"/>
    <w:rsid w:val="00D86AA3"/>
    <w:rsid w:val="00DF6ADC"/>
    <w:rsid w:val="00F41175"/>
    <w:rsid w:val="00F77C00"/>
    <w:rsid w:val="00F95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FAE70"/>
  <w15:chartTrackingRefBased/>
  <w15:docId w15:val="{51AFAB36-5C25-4E65-94E7-D3711C500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C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40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F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2D488586</Template>
  <TotalTime>0</TotalTime>
  <Pages>10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2023-11-20T08:53:00Z</cp:lastPrinted>
  <dcterms:created xsi:type="dcterms:W3CDTF">2023-12-11T18:08:00Z</dcterms:created>
  <dcterms:modified xsi:type="dcterms:W3CDTF">2023-12-11T18:08:00Z</dcterms:modified>
</cp:coreProperties>
</file>