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</w:t>
      </w:r>
      <w:r w:rsidR="00552ED8">
        <w:rPr>
          <w:rFonts w:ascii="Comic Sans MS" w:hAnsi="Comic Sans MS"/>
          <w:b/>
          <w:sz w:val="28"/>
          <w:szCs w:val="28"/>
        </w:rPr>
        <w:t>mework to be handed in Friday 10th</w:t>
      </w:r>
      <w:r w:rsidR="00816E20">
        <w:rPr>
          <w:rFonts w:ascii="Comic Sans MS" w:hAnsi="Comic Sans MS"/>
          <w:b/>
          <w:sz w:val="28"/>
          <w:szCs w:val="28"/>
        </w:rPr>
        <w:t xml:space="preserve"> November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</w:p>
    <w:p w:rsidR="003D2959" w:rsidRDefault="00552ED8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B8E2116" wp14:editId="70443764">
            <wp:extent cx="1845818" cy="23843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63482" cy="2407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017" w:rsidRDefault="00985831"/>
    <w:p w:rsidR="00777C9B" w:rsidRDefault="00552ED8">
      <w:r>
        <w:rPr>
          <w:noProof/>
          <w:lang w:eastAsia="en-GB"/>
        </w:rPr>
        <w:drawing>
          <wp:inline distT="0" distB="0" distL="0" distR="0" wp14:anchorId="46F2D814" wp14:editId="2AFA7CBC">
            <wp:extent cx="3893574" cy="520886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30728" cy="5258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552ED8">
      <w:r>
        <w:rPr>
          <w:noProof/>
          <w:lang w:eastAsia="en-GB"/>
        </w:rPr>
        <w:lastRenderedPageBreak/>
        <w:drawing>
          <wp:inline distT="0" distB="0" distL="0" distR="0" wp14:anchorId="16BAE13C" wp14:editId="5C0302F8">
            <wp:extent cx="6057169" cy="8141110"/>
            <wp:effectExtent l="0" t="0" r="127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70240" cy="8158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552ED8">
      <w:r>
        <w:rPr>
          <w:noProof/>
          <w:lang w:eastAsia="en-GB"/>
        </w:rPr>
        <w:lastRenderedPageBreak/>
        <w:drawing>
          <wp:inline distT="0" distB="0" distL="0" distR="0" wp14:anchorId="4884B5BB" wp14:editId="40FE71BC">
            <wp:extent cx="6135329" cy="8363242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55452" cy="8390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552ED8">
      <w:r>
        <w:rPr>
          <w:noProof/>
          <w:lang w:eastAsia="en-GB"/>
        </w:rPr>
        <w:lastRenderedPageBreak/>
        <w:drawing>
          <wp:inline distT="0" distB="0" distL="0" distR="0" wp14:anchorId="19370A79" wp14:editId="7AC9E682">
            <wp:extent cx="5855110" cy="7992171"/>
            <wp:effectExtent l="0" t="0" r="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63454" cy="8003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0F5A59A8" wp14:editId="3A2F7626">
            <wp:extent cx="5943600" cy="8163113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8419" cy="8169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552ED8">
      <w:r>
        <w:rPr>
          <w:noProof/>
          <w:lang w:eastAsia="en-GB"/>
        </w:rPr>
        <w:lastRenderedPageBreak/>
        <w:drawing>
          <wp:inline distT="0" distB="0" distL="0" distR="0" wp14:anchorId="73A5AA33" wp14:editId="71F41881">
            <wp:extent cx="5874117" cy="7846142"/>
            <wp:effectExtent l="0" t="0" r="0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86520" cy="7862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29BC0136" wp14:editId="4828DF01">
            <wp:extent cx="5812506" cy="7241458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19296" cy="7249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552ED8">
      <w:r>
        <w:rPr>
          <w:noProof/>
          <w:lang w:eastAsia="en-GB"/>
        </w:rPr>
        <w:lastRenderedPageBreak/>
        <w:drawing>
          <wp:inline distT="0" distB="0" distL="0" distR="0" wp14:anchorId="78988588" wp14:editId="0705F390">
            <wp:extent cx="5677310" cy="402631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06415" cy="4046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777C9B"/>
    <w:p w:rsidR="00777C9B" w:rsidRDefault="00777C9B"/>
    <w:p w:rsidR="0093017B" w:rsidRDefault="0093017B"/>
    <w:p w:rsidR="00777C9B" w:rsidRDefault="00777C9B"/>
    <w:p w:rsidR="00F952AA" w:rsidRDefault="00F952AA"/>
    <w:p w:rsidR="003D2959" w:rsidRDefault="003D2959">
      <w:bookmarkStart w:id="0" w:name="_GoBack"/>
      <w:bookmarkEnd w:id="0"/>
    </w:p>
    <w:p w:rsidR="00F952AA" w:rsidRDefault="00F952AA"/>
    <w:p w:rsidR="00F952AA" w:rsidRDefault="00552ED8">
      <w:r>
        <w:t xml:space="preserve">KS </w:t>
      </w:r>
    </w:p>
    <w:p w:rsidR="00F952AA" w:rsidRDefault="00552ED8">
      <w:r>
        <w:t>GH 8</w:t>
      </w:r>
    </w:p>
    <w:p w:rsidR="003D2959" w:rsidRDefault="003D2959">
      <w:pPr>
        <w:rPr>
          <w:noProof/>
          <w:lang w:eastAsia="en-GB"/>
        </w:rPr>
      </w:pPr>
    </w:p>
    <w:p w:rsidR="00777C9B" w:rsidRDefault="00777C9B"/>
    <w:p w:rsidR="00777C9B" w:rsidRDefault="00777C9B">
      <w:pPr>
        <w:rPr>
          <w:b/>
        </w:rPr>
      </w:pPr>
    </w:p>
    <w:p w:rsidR="003D2959" w:rsidRDefault="003D2959">
      <w:pPr>
        <w:rPr>
          <w:b/>
        </w:rPr>
      </w:pPr>
    </w:p>
    <w:p w:rsidR="003D2959" w:rsidRDefault="003D2959">
      <w:pPr>
        <w:rPr>
          <w:b/>
        </w:rPr>
      </w:pPr>
    </w:p>
    <w:p w:rsidR="00F41175" w:rsidRDefault="00F41175">
      <w:pPr>
        <w:rPr>
          <w:b/>
        </w:rPr>
      </w:pPr>
    </w:p>
    <w:p w:rsidR="00F41175" w:rsidRPr="003D2959" w:rsidRDefault="00F41175">
      <w:pPr>
        <w:rPr>
          <w:b/>
        </w:rPr>
      </w:pPr>
    </w:p>
    <w:sectPr w:rsidR="00F41175" w:rsidRPr="003D2959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91865"/>
    <w:rsid w:val="003D2959"/>
    <w:rsid w:val="00552ED8"/>
    <w:rsid w:val="00640FE6"/>
    <w:rsid w:val="00777C9B"/>
    <w:rsid w:val="00816E20"/>
    <w:rsid w:val="0093017B"/>
    <w:rsid w:val="00985831"/>
    <w:rsid w:val="00F41175"/>
    <w:rsid w:val="00F9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8C748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29C6A753</Template>
  <TotalTime>2</TotalTime>
  <Pages>8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3</cp:revision>
  <cp:lastPrinted>2023-10-17T09:41:00Z</cp:lastPrinted>
  <dcterms:created xsi:type="dcterms:W3CDTF">2023-10-17T07:30:00Z</dcterms:created>
  <dcterms:modified xsi:type="dcterms:W3CDTF">2023-10-17T09:43:00Z</dcterms:modified>
</cp:coreProperties>
</file>