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D86AA3">
        <w:rPr>
          <w:rFonts w:ascii="Comic Sans MS" w:hAnsi="Comic Sans MS"/>
          <w:b/>
          <w:sz w:val="28"/>
          <w:szCs w:val="28"/>
        </w:rPr>
        <w:t>me</w:t>
      </w:r>
      <w:r w:rsidR="00402E6A">
        <w:rPr>
          <w:rFonts w:ascii="Comic Sans MS" w:hAnsi="Comic Sans MS"/>
          <w:b/>
          <w:sz w:val="28"/>
          <w:szCs w:val="28"/>
        </w:rPr>
        <w:t xml:space="preserve">work to be handed in Friday </w:t>
      </w:r>
      <w:r w:rsidR="00402E6A">
        <w:rPr>
          <w:rFonts w:ascii="Comic Sans MS" w:hAnsi="Comic Sans MS"/>
          <w:b/>
          <w:sz w:val="28"/>
          <w:szCs w:val="28"/>
          <w:vertAlign w:val="superscript"/>
        </w:rPr>
        <w:t>9th</w:t>
      </w:r>
      <w:r w:rsidR="00D93E86">
        <w:rPr>
          <w:rFonts w:ascii="Comic Sans MS" w:hAnsi="Comic Sans MS"/>
          <w:b/>
          <w:sz w:val="28"/>
          <w:szCs w:val="28"/>
        </w:rPr>
        <w:t xml:space="preserve"> February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  <w:r w:rsidR="00402E6A">
        <w:rPr>
          <w:rFonts w:ascii="Comic Sans MS" w:hAnsi="Comic Sans MS"/>
          <w:b/>
          <w:sz w:val="28"/>
          <w:szCs w:val="28"/>
        </w:rPr>
        <w:t xml:space="preserve"> 2b1</w:t>
      </w:r>
      <w:bookmarkStart w:id="0" w:name="_GoBack"/>
      <w:bookmarkEnd w:id="0"/>
    </w:p>
    <w:p w:rsidR="00F73017" w:rsidRPr="00D86AA3" w:rsidRDefault="00402E6A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DBD1855" wp14:editId="288D74DB">
            <wp:extent cx="2051050" cy="2671763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65720" cy="269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402E6A">
      <w:r>
        <w:rPr>
          <w:noProof/>
          <w:lang w:eastAsia="en-GB"/>
        </w:rPr>
        <w:drawing>
          <wp:inline distT="0" distB="0" distL="0" distR="0" wp14:anchorId="7646CAE4" wp14:editId="49C14658">
            <wp:extent cx="4436473" cy="5265174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81282" cy="5318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/>
    <w:p w:rsidR="00816E20" w:rsidRDefault="00402E6A">
      <w:r>
        <w:rPr>
          <w:noProof/>
          <w:lang w:eastAsia="en-GB"/>
        </w:rPr>
        <w:drawing>
          <wp:inline distT="0" distB="0" distL="0" distR="0" wp14:anchorId="49DCDAE7" wp14:editId="24A09039">
            <wp:extent cx="5996006" cy="8155858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06432" cy="817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402E6A">
      <w:r>
        <w:rPr>
          <w:noProof/>
          <w:lang w:eastAsia="en-GB"/>
        </w:rPr>
        <w:lastRenderedPageBreak/>
        <w:drawing>
          <wp:inline distT="0" distB="0" distL="0" distR="0" wp14:anchorId="0806AB34" wp14:editId="424E8C1C">
            <wp:extent cx="5798385" cy="7934632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07222" cy="7946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D3507C"/>
    <w:p w:rsidR="00D3507C" w:rsidRDefault="00D3507C"/>
    <w:p w:rsidR="00D3507C" w:rsidRDefault="00402E6A">
      <w:r>
        <w:rPr>
          <w:noProof/>
          <w:lang w:eastAsia="en-GB"/>
        </w:rPr>
        <w:lastRenderedPageBreak/>
        <w:drawing>
          <wp:inline distT="0" distB="0" distL="0" distR="0" wp14:anchorId="41AD5053" wp14:editId="08516418">
            <wp:extent cx="5400675" cy="68389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683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E6A" w:rsidRDefault="00402E6A">
      <w:r>
        <w:rPr>
          <w:noProof/>
          <w:lang w:eastAsia="en-GB"/>
        </w:rPr>
        <w:drawing>
          <wp:inline distT="0" distB="0" distL="0" distR="0" wp14:anchorId="1DE71F84" wp14:editId="7D8FB24D">
            <wp:extent cx="5257800" cy="13430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07C" w:rsidRDefault="00402E6A">
      <w:r>
        <w:rPr>
          <w:noProof/>
          <w:lang w:eastAsia="en-GB"/>
        </w:rPr>
        <w:lastRenderedPageBreak/>
        <w:drawing>
          <wp:inline distT="0" distB="0" distL="0" distR="0" wp14:anchorId="4EAFFCAA" wp14:editId="36AC4313">
            <wp:extent cx="5191125" cy="57816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E6A" w:rsidRDefault="00402E6A">
      <w:r>
        <w:rPr>
          <w:noProof/>
          <w:lang w:eastAsia="en-GB"/>
        </w:rPr>
        <w:drawing>
          <wp:inline distT="0" distB="0" distL="0" distR="0" wp14:anchorId="07751FB1" wp14:editId="561D3A97">
            <wp:extent cx="5324475" cy="10572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E86" w:rsidRDefault="00D93E86">
      <w:pPr>
        <w:rPr>
          <w:noProof/>
          <w:lang w:eastAsia="en-GB"/>
        </w:rPr>
      </w:pPr>
    </w:p>
    <w:p w:rsidR="00D93E86" w:rsidRDefault="00D93E86">
      <w:pPr>
        <w:rPr>
          <w:noProof/>
          <w:lang w:eastAsia="en-GB"/>
        </w:rPr>
      </w:pPr>
      <w:r>
        <w:rPr>
          <w:noProof/>
          <w:lang w:eastAsia="en-GB"/>
        </w:rPr>
        <w:t>GPT4</w:t>
      </w:r>
    </w:p>
    <w:p w:rsidR="00D86AA3" w:rsidRDefault="00D93E86">
      <w:r>
        <w:rPr>
          <w:noProof/>
          <w:lang w:eastAsia="en-GB"/>
        </w:rPr>
        <w:drawing>
          <wp:inline distT="0" distB="0" distL="0" distR="0" wp14:anchorId="737C0FA5" wp14:editId="6E4E6F64">
            <wp:extent cx="3467100" cy="3333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E86" w:rsidRDefault="00402E6A">
      <w:r>
        <w:rPr>
          <w:noProof/>
          <w:lang w:eastAsia="en-GB"/>
        </w:rPr>
        <w:lastRenderedPageBreak/>
        <w:drawing>
          <wp:inline distT="0" distB="0" distL="0" distR="0" wp14:anchorId="464B69D7" wp14:editId="6251B6BF">
            <wp:extent cx="4914900" cy="17716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E6A" w:rsidRDefault="00402E6A">
      <w:r>
        <w:rPr>
          <w:noProof/>
          <w:lang w:eastAsia="en-GB"/>
        </w:rPr>
        <w:drawing>
          <wp:inline distT="0" distB="0" distL="0" distR="0" wp14:anchorId="23116156" wp14:editId="7F039BC0">
            <wp:extent cx="4933950" cy="12287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E6A" w:rsidRDefault="00402E6A">
      <w:r>
        <w:rPr>
          <w:noProof/>
          <w:lang w:eastAsia="en-GB"/>
        </w:rPr>
        <w:drawing>
          <wp:inline distT="0" distB="0" distL="0" distR="0" wp14:anchorId="57A0C93B" wp14:editId="2545B18F">
            <wp:extent cx="4857750" cy="14097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E6A" w:rsidRDefault="00402E6A">
      <w:r>
        <w:rPr>
          <w:noProof/>
          <w:lang w:eastAsia="en-GB"/>
        </w:rPr>
        <w:drawing>
          <wp:inline distT="0" distB="0" distL="0" distR="0" wp14:anchorId="7E50A6C0" wp14:editId="4F6160B3">
            <wp:extent cx="4905375" cy="18002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E6A" w:rsidRDefault="00402E6A">
      <w:r>
        <w:rPr>
          <w:noProof/>
          <w:lang w:eastAsia="en-GB"/>
        </w:rPr>
        <w:drawing>
          <wp:inline distT="0" distB="0" distL="0" distR="0" wp14:anchorId="40A72BF4" wp14:editId="51817620">
            <wp:extent cx="4772025" cy="2047875"/>
            <wp:effectExtent l="0" t="0" r="9525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777C9B"/>
    <w:p w:rsidR="003612C3" w:rsidRDefault="00402E6A" w:rsidP="003612C3">
      <w:r>
        <w:t>KS 4</w:t>
      </w:r>
    </w:p>
    <w:p w:rsidR="003612C3" w:rsidRDefault="00402E6A" w:rsidP="003612C3">
      <w:r>
        <w:t>GH 4</w:t>
      </w:r>
    </w:p>
    <w:p w:rsidR="00B44A33" w:rsidRDefault="00D93E86" w:rsidP="003612C3">
      <w:r>
        <w:rPr>
          <w:noProof/>
          <w:lang w:eastAsia="en-GB"/>
        </w:rPr>
        <w:drawing>
          <wp:inline distT="0" distB="0" distL="0" distR="0" wp14:anchorId="206BF209" wp14:editId="5245426B">
            <wp:extent cx="4933950" cy="66198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959" w:rsidRDefault="003D2959"/>
    <w:p w:rsidR="00F952AA" w:rsidRDefault="00F952AA"/>
    <w:p w:rsidR="003D2959" w:rsidRDefault="003D2959">
      <w:pPr>
        <w:rPr>
          <w:noProof/>
          <w:lang w:eastAsia="en-GB"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612C3"/>
    <w:rsid w:val="00366A00"/>
    <w:rsid w:val="00391865"/>
    <w:rsid w:val="003D2959"/>
    <w:rsid w:val="00402E6A"/>
    <w:rsid w:val="00552ED8"/>
    <w:rsid w:val="00593DCF"/>
    <w:rsid w:val="00640FE6"/>
    <w:rsid w:val="00777C9B"/>
    <w:rsid w:val="007C7BBF"/>
    <w:rsid w:val="00816E20"/>
    <w:rsid w:val="0093017B"/>
    <w:rsid w:val="00985831"/>
    <w:rsid w:val="00B44A33"/>
    <w:rsid w:val="00C14EE5"/>
    <w:rsid w:val="00C96C18"/>
    <w:rsid w:val="00D3507C"/>
    <w:rsid w:val="00D86AA3"/>
    <w:rsid w:val="00D93E86"/>
    <w:rsid w:val="00DF6ADC"/>
    <w:rsid w:val="00F41175"/>
    <w:rsid w:val="00F77C00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93937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71B9E5EC</Template>
  <TotalTime>0</TotalTime>
  <Pages>7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2023-11-20T08:53:00Z</cp:lastPrinted>
  <dcterms:created xsi:type="dcterms:W3CDTF">2024-01-22T08:47:00Z</dcterms:created>
  <dcterms:modified xsi:type="dcterms:W3CDTF">2024-01-22T08:47:00Z</dcterms:modified>
</cp:coreProperties>
</file>