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AF3BF0">
        <w:rPr>
          <w:rFonts w:ascii="Comic Sans MS" w:hAnsi="Comic Sans MS"/>
          <w:b/>
          <w:sz w:val="28"/>
          <w:szCs w:val="28"/>
        </w:rPr>
        <w:t xml:space="preserve">work to be handed in Friday </w:t>
      </w:r>
      <w:r w:rsidR="004D443A">
        <w:rPr>
          <w:rFonts w:ascii="Comic Sans MS" w:hAnsi="Comic Sans MS"/>
          <w:b/>
          <w:sz w:val="28"/>
          <w:szCs w:val="28"/>
        </w:rPr>
        <w:t>8th March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4D443A">
        <w:rPr>
          <w:rFonts w:ascii="Comic Sans MS" w:hAnsi="Comic Sans MS"/>
          <w:b/>
          <w:sz w:val="28"/>
          <w:szCs w:val="28"/>
        </w:rPr>
        <w:t xml:space="preserve"> 2b3</w:t>
      </w:r>
    </w:p>
    <w:p w:rsidR="00F73017" w:rsidRPr="00D86AA3" w:rsidRDefault="00AF3BF0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6708B1" wp14:editId="7C53E3D8">
            <wp:extent cx="1797290" cy="23815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16440" cy="2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AF3BF0">
      <w:r>
        <w:rPr>
          <w:noProof/>
          <w:lang w:eastAsia="en-GB"/>
        </w:rPr>
        <w:drawing>
          <wp:inline distT="0" distB="0" distL="0" distR="0" wp14:anchorId="1FE19CC4" wp14:editId="3BB642C7">
            <wp:extent cx="3856776" cy="54499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9000" cy="548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4D443A">
      <w:r>
        <w:rPr>
          <w:noProof/>
          <w:lang w:eastAsia="en-GB"/>
        </w:rPr>
        <w:drawing>
          <wp:inline distT="0" distB="0" distL="0" distR="0" wp14:anchorId="7BC389A7" wp14:editId="7D755819">
            <wp:extent cx="5737123" cy="7762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5178" cy="777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4D443A">
      <w:r>
        <w:rPr>
          <w:noProof/>
          <w:lang w:eastAsia="en-GB"/>
        </w:rPr>
        <w:lastRenderedPageBreak/>
        <w:drawing>
          <wp:inline distT="0" distB="0" distL="0" distR="0" wp14:anchorId="0C9239C6" wp14:editId="7E364C96">
            <wp:extent cx="5793071" cy="796412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5995" cy="796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/>
    <w:p w:rsidR="00D3507C" w:rsidRDefault="00D3507C"/>
    <w:p w:rsidR="00402E6A" w:rsidRDefault="00402E6A"/>
    <w:p w:rsidR="00E64B12" w:rsidRDefault="00E64B12"/>
    <w:p w:rsidR="00AF3BF0" w:rsidRDefault="004D443A">
      <w:r>
        <w:rPr>
          <w:noProof/>
          <w:lang w:eastAsia="en-GB"/>
        </w:rPr>
        <w:drawing>
          <wp:inline distT="0" distB="0" distL="0" distR="0" wp14:anchorId="1DA37832" wp14:editId="56760804">
            <wp:extent cx="5628161" cy="762491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3147" cy="763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r>
        <w:rPr>
          <w:noProof/>
          <w:lang w:eastAsia="en-GB"/>
        </w:rPr>
        <w:lastRenderedPageBreak/>
        <w:drawing>
          <wp:inline distT="0" distB="0" distL="0" distR="0" wp14:anchorId="31C2EA7E" wp14:editId="3A66FFA3">
            <wp:extent cx="5766619" cy="7434819"/>
            <wp:effectExtent l="0" t="0" r="571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1684" cy="744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BC6F9DA" wp14:editId="1ACEB8CD">
            <wp:extent cx="5818239" cy="3878826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22651" cy="388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D443A" w:rsidRDefault="004D443A">
      <w:r>
        <w:rPr>
          <w:noProof/>
          <w:lang w:eastAsia="en-GB"/>
        </w:rPr>
        <w:lastRenderedPageBreak/>
        <w:drawing>
          <wp:inline distT="0" distB="0" distL="0" distR="0" wp14:anchorId="71A3D254" wp14:editId="4263B405">
            <wp:extent cx="5248275" cy="66103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r>
        <w:rPr>
          <w:noProof/>
          <w:lang w:eastAsia="en-GB"/>
        </w:rPr>
        <w:lastRenderedPageBreak/>
        <w:drawing>
          <wp:inline distT="0" distB="0" distL="0" distR="0" wp14:anchorId="0B62C42A" wp14:editId="57F51FA2">
            <wp:extent cx="5276850" cy="3276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B12" w:rsidRDefault="00E64B12"/>
    <w:p w:rsidR="00AF3BF0" w:rsidRDefault="00AF3BF0"/>
    <w:p w:rsidR="00D93E86" w:rsidRDefault="004D443A">
      <w:pPr>
        <w:rPr>
          <w:noProof/>
          <w:lang w:eastAsia="en-GB"/>
        </w:rPr>
      </w:pPr>
      <w:r>
        <w:rPr>
          <w:noProof/>
          <w:lang w:eastAsia="en-GB"/>
        </w:rPr>
        <w:t>KS7</w:t>
      </w:r>
    </w:p>
    <w:p w:rsidR="00D86AA3" w:rsidRDefault="004D443A">
      <w:pPr>
        <w:rPr>
          <w:noProof/>
          <w:lang w:eastAsia="en-GB"/>
        </w:rPr>
      </w:pPr>
      <w:r>
        <w:rPr>
          <w:noProof/>
          <w:lang w:eastAsia="en-GB"/>
        </w:rPr>
        <w:t>GPT7</w:t>
      </w: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4D443A" w:rsidRDefault="004D443A">
      <w:pPr>
        <w:rPr>
          <w:noProof/>
          <w:lang w:eastAsia="en-GB"/>
        </w:rPr>
      </w:pPr>
    </w:p>
    <w:p w:rsidR="00AF3BF0" w:rsidRDefault="004D443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4B844DE" wp14:editId="4A9560DB">
            <wp:extent cx="4370438" cy="18730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4339" cy="187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4D443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3A033F3" wp14:editId="115DAC58">
            <wp:extent cx="4295775" cy="1704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B0C4FAF" wp14:editId="1316E73B">
            <wp:extent cx="4410075" cy="10001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D8869B4" wp14:editId="0750619C">
            <wp:extent cx="4371975" cy="18669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5FCBC7F" wp14:editId="3B721D74">
            <wp:extent cx="4791075" cy="18288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3A" w:rsidRDefault="004D443A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3BE8C4D6" wp14:editId="6EA266C2">
            <wp:extent cx="4905375" cy="67056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F0" w:rsidRDefault="00AF3BF0">
      <w:pPr>
        <w:rPr>
          <w:noProof/>
          <w:lang w:eastAsia="en-GB"/>
        </w:rPr>
      </w:pPr>
    </w:p>
    <w:p w:rsidR="00E64B12" w:rsidRDefault="00E64B12"/>
    <w:p w:rsidR="00E64B12" w:rsidRDefault="00E64B12"/>
    <w:p w:rsidR="00E64B12" w:rsidRDefault="00E64B12"/>
    <w:p w:rsidR="00D93E86" w:rsidRDefault="00D93E86"/>
    <w:p w:rsidR="00402E6A" w:rsidRDefault="00402E6A"/>
    <w:p w:rsidR="00402E6A" w:rsidRDefault="00402E6A"/>
    <w:p w:rsidR="003612C3" w:rsidRDefault="003612C3" w:rsidP="003612C3"/>
    <w:p w:rsidR="003612C3" w:rsidRDefault="003612C3" w:rsidP="003612C3"/>
    <w:p w:rsidR="00B44A33" w:rsidRDefault="00B44A33" w:rsidP="003612C3"/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215E3"/>
    <w:rsid w:val="003612C3"/>
    <w:rsid w:val="00366A00"/>
    <w:rsid w:val="00391865"/>
    <w:rsid w:val="003D2959"/>
    <w:rsid w:val="00402E6A"/>
    <w:rsid w:val="004D443A"/>
    <w:rsid w:val="00552ED8"/>
    <w:rsid w:val="00593DCF"/>
    <w:rsid w:val="00640FE6"/>
    <w:rsid w:val="00777C9B"/>
    <w:rsid w:val="007C7BBF"/>
    <w:rsid w:val="00816E20"/>
    <w:rsid w:val="0093017B"/>
    <w:rsid w:val="00985831"/>
    <w:rsid w:val="00AF3BF0"/>
    <w:rsid w:val="00B44A33"/>
    <w:rsid w:val="00C14EE5"/>
    <w:rsid w:val="00C96C18"/>
    <w:rsid w:val="00D3507C"/>
    <w:rsid w:val="00D86AA3"/>
    <w:rsid w:val="00D93E86"/>
    <w:rsid w:val="00DF6ADC"/>
    <w:rsid w:val="00E64B12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0EBCF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3EE7F3A4</Template>
  <TotalTime>0</TotalTime>
  <Pages>11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2024-02-19T18:44:00Z</dcterms:created>
  <dcterms:modified xsi:type="dcterms:W3CDTF">2024-02-19T18:44:00Z</dcterms:modified>
</cp:coreProperties>
</file>