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F77C00">
        <w:rPr>
          <w:rFonts w:ascii="Comic Sans MS" w:hAnsi="Comic Sans MS"/>
          <w:b/>
          <w:sz w:val="28"/>
          <w:szCs w:val="28"/>
        </w:rPr>
        <w:t>mework to be handed in Friday 8</w:t>
      </w:r>
      <w:r w:rsidR="00C96C18" w:rsidRPr="00C96C18">
        <w:rPr>
          <w:rFonts w:ascii="Comic Sans MS" w:hAnsi="Comic Sans MS"/>
          <w:b/>
          <w:sz w:val="28"/>
          <w:szCs w:val="28"/>
          <w:vertAlign w:val="superscript"/>
        </w:rPr>
        <w:t>st</w:t>
      </w:r>
      <w:r w:rsidR="00C96C18">
        <w:rPr>
          <w:rFonts w:ascii="Comic Sans MS" w:hAnsi="Comic Sans MS"/>
          <w:b/>
          <w:sz w:val="28"/>
          <w:szCs w:val="28"/>
        </w:rPr>
        <w:t xml:space="preserve"> December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F77C0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8033C16" wp14:editId="075C9A73">
            <wp:extent cx="1824270" cy="2391603"/>
            <wp:effectExtent l="0" t="0" r="508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1173" cy="2413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C14EE5"/>
    <w:p w:rsidR="00777C9B" w:rsidRDefault="00F77C00">
      <w:r>
        <w:rPr>
          <w:noProof/>
          <w:lang w:eastAsia="en-GB"/>
        </w:rPr>
        <w:drawing>
          <wp:inline distT="0" distB="0" distL="0" distR="0" wp14:anchorId="29F883E6" wp14:editId="78B43B90">
            <wp:extent cx="3816626" cy="51095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31062" cy="5128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F77C00">
      <w:r>
        <w:rPr>
          <w:noProof/>
          <w:lang w:eastAsia="en-GB"/>
        </w:rPr>
        <w:lastRenderedPageBreak/>
        <w:drawing>
          <wp:inline distT="0" distB="0" distL="0" distR="0" wp14:anchorId="78CFF918" wp14:editId="5FAC2454">
            <wp:extent cx="6170034" cy="8332839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0012" cy="834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F77C00">
      <w:r>
        <w:rPr>
          <w:noProof/>
          <w:lang w:eastAsia="en-GB"/>
        </w:rPr>
        <w:lastRenderedPageBreak/>
        <w:drawing>
          <wp:inline distT="0" distB="0" distL="0" distR="0" wp14:anchorId="2C92D454" wp14:editId="49E76E33">
            <wp:extent cx="6307407" cy="7654413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6915" cy="7665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F77C00">
      <w:r>
        <w:rPr>
          <w:noProof/>
          <w:lang w:eastAsia="en-GB"/>
        </w:rPr>
        <w:lastRenderedPageBreak/>
        <w:drawing>
          <wp:inline distT="0" distB="0" distL="0" distR="0" wp14:anchorId="738D1EDB" wp14:editId="491B076B">
            <wp:extent cx="6171366" cy="7669161"/>
            <wp:effectExtent l="0" t="0" r="127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3752" cy="7684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6A00"/>
    <w:p w:rsidR="00366A00" w:rsidRDefault="00366A00"/>
    <w:p w:rsidR="00366A00" w:rsidRDefault="00F77C00">
      <w:r>
        <w:rPr>
          <w:noProof/>
          <w:lang w:eastAsia="en-GB"/>
        </w:rPr>
        <w:lastRenderedPageBreak/>
        <w:drawing>
          <wp:inline distT="0" distB="0" distL="0" distR="0" wp14:anchorId="3B26EFC0" wp14:editId="7A9E1EB5">
            <wp:extent cx="6316857" cy="4291781"/>
            <wp:effectExtent l="0" t="0" r="825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0174" cy="4300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F77C00">
      <w:r>
        <w:rPr>
          <w:noProof/>
          <w:lang w:eastAsia="en-GB"/>
        </w:rPr>
        <w:drawing>
          <wp:inline distT="0" distB="0" distL="0" distR="0" wp14:anchorId="16BD3A49" wp14:editId="00CCB8AE">
            <wp:extent cx="5267325" cy="43434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6A00" w:rsidRDefault="00F77C00">
      <w:r>
        <w:rPr>
          <w:noProof/>
          <w:lang w:eastAsia="en-GB"/>
        </w:rPr>
        <w:lastRenderedPageBreak/>
        <w:drawing>
          <wp:inline distT="0" distB="0" distL="0" distR="0" wp14:anchorId="6AE22E40" wp14:editId="59DC6188">
            <wp:extent cx="6188358" cy="793463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96575" cy="794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6EAB6F8" wp14:editId="3FA1BE2D">
            <wp:extent cx="6163999" cy="2359742"/>
            <wp:effectExtent l="0" t="0" r="8255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79667" cy="236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816E20" w:rsidRDefault="00816E20"/>
    <w:p w:rsidR="00777C9B" w:rsidRDefault="00777C9B"/>
    <w:p w:rsidR="00777C9B" w:rsidRDefault="00777C9B"/>
    <w:p w:rsidR="003D2959" w:rsidRDefault="003D2959"/>
    <w:p w:rsidR="00F952AA" w:rsidRDefault="00F952AA"/>
    <w:p w:rsidR="00F952AA" w:rsidRDefault="00552ED8">
      <w:r>
        <w:t xml:space="preserve">KS </w:t>
      </w:r>
      <w:r w:rsidR="00F77C00">
        <w:t>12</w:t>
      </w:r>
    </w:p>
    <w:p w:rsidR="00F952AA" w:rsidRDefault="00F77C00">
      <w:r>
        <w:t>GH 12</w:t>
      </w:r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6A00"/>
    <w:rsid w:val="00391865"/>
    <w:rsid w:val="003D2959"/>
    <w:rsid w:val="00552ED8"/>
    <w:rsid w:val="00640FE6"/>
    <w:rsid w:val="00777C9B"/>
    <w:rsid w:val="007C7BBF"/>
    <w:rsid w:val="00816E20"/>
    <w:rsid w:val="0093017B"/>
    <w:rsid w:val="00985831"/>
    <w:rsid w:val="00C14EE5"/>
    <w:rsid w:val="00C96C18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E40D4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28CA6EA9</Template>
  <TotalTime>1</TotalTime>
  <Pages>7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2023-11-20T15:00:00Z</dcterms:created>
  <dcterms:modified xsi:type="dcterms:W3CDTF">2023-11-20T15:00:00Z</dcterms:modified>
</cp:coreProperties>
</file>