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F41175">
        <w:rPr>
          <w:rFonts w:ascii="Comic Sans MS" w:hAnsi="Comic Sans MS"/>
          <w:b/>
          <w:sz w:val="28"/>
          <w:szCs w:val="28"/>
        </w:rPr>
        <w:t>mework to be handed in Friday 6</w:t>
      </w:r>
      <w:r w:rsidR="00F41175" w:rsidRPr="00F4117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F41175">
        <w:rPr>
          <w:rFonts w:ascii="Comic Sans MS" w:hAnsi="Comic Sans MS"/>
          <w:b/>
          <w:sz w:val="28"/>
          <w:szCs w:val="28"/>
        </w:rPr>
        <w:t xml:space="preserve"> October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F41175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14045E2" wp14:editId="7C95370F">
            <wp:extent cx="1701579" cy="212922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06109" cy="213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F41175"/>
    <w:p w:rsidR="00777C9B" w:rsidRDefault="00F41175">
      <w:r>
        <w:rPr>
          <w:noProof/>
          <w:lang w:eastAsia="en-GB"/>
        </w:rPr>
        <w:drawing>
          <wp:inline distT="0" distB="0" distL="0" distR="0" wp14:anchorId="2AD7DB16" wp14:editId="1821C800">
            <wp:extent cx="4962525" cy="55721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41175">
      <w:r>
        <w:rPr>
          <w:noProof/>
          <w:lang w:eastAsia="en-GB"/>
        </w:rPr>
        <w:lastRenderedPageBreak/>
        <w:drawing>
          <wp:inline distT="0" distB="0" distL="0" distR="0" wp14:anchorId="1E9B639F" wp14:editId="04902CE4">
            <wp:extent cx="5543550" cy="7353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41175">
      <w:r>
        <w:rPr>
          <w:noProof/>
          <w:lang w:eastAsia="en-GB"/>
        </w:rPr>
        <w:lastRenderedPageBreak/>
        <w:drawing>
          <wp:inline distT="0" distB="0" distL="0" distR="0" wp14:anchorId="0F917E85" wp14:editId="7AB57965">
            <wp:extent cx="5362575" cy="62865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41175">
      <w:r>
        <w:rPr>
          <w:noProof/>
          <w:lang w:eastAsia="en-GB"/>
        </w:rPr>
        <w:lastRenderedPageBreak/>
        <w:drawing>
          <wp:inline distT="0" distB="0" distL="0" distR="0" wp14:anchorId="30CFDE1C" wp14:editId="4292C3AB">
            <wp:extent cx="4918599" cy="554539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7913" cy="555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41175">
      <w:r>
        <w:rPr>
          <w:noProof/>
          <w:lang w:eastAsia="en-GB"/>
        </w:rPr>
        <w:drawing>
          <wp:inline distT="0" distB="0" distL="0" distR="0" wp14:anchorId="3AA56000" wp14:editId="44884FF6">
            <wp:extent cx="4793226" cy="2783987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8061" cy="279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F41175">
      <w:r>
        <w:rPr>
          <w:noProof/>
          <w:lang w:eastAsia="en-GB"/>
        </w:rPr>
        <w:lastRenderedPageBreak/>
        <w:drawing>
          <wp:inline distT="0" distB="0" distL="0" distR="0" wp14:anchorId="68584FB8" wp14:editId="7E78A5F7">
            <wp:extent cx="5114925" cy="58959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r>
        <w:rPr>
          <w:noProof/>
          <w:lang w:eastAsia="en-GB"/>
        </w:rPr>
        <w:drawing>
          <wp:inline distT="0" distB="0" distL="0" distR="0" wp14:anchorId="48BCDBFF" wp14:editId="10EBDBDC">
            <wp:extent cx="5343525" cy="2438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F41175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64920AC3" wp14:editId="2049881E">
            <wp:extent cx="5633884" cy="8099453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48647" cy="8120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pPr>
        <w:rPr>
          <w:b/>
        </w:rPr>
      </w:pPr>
    </w:p>
    <w:p w:rsidR="003D2959" w:rsidRDefault="00F41175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198BBF4" wp14:editId="69BC8D2A">
            <wp:extent cx="6091084" cy="8736576"/>
            <wp:effectExtent l="0" t="0" r="508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2617" cy="876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175" w:rsidRDefault="00F41175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0ED6780D" wp14:editId="3671FCCF">
            <wp:extent cx="9015354" cy="6009903"/>
            <wp:effectExtent l="0" t="2222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33951" cy="602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175" w:rsidRPr="003D2959" w:rsidRDefault="00F41175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1FE1AB54" wp14:editId="4C884180">
            <wp:extent cx="8926052" cy="5825767"/>
            <wp:effectExtent l="6985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48634" cy="584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640FE6"/>
    <w:rsid w:val="00777C9B"/>
    <w:rsid w:val="00F4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FDECE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473DC0E9</Template>
  <TotalTime>1</TotalTime>
  <Pages>9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2023-09-18T07:39:00Z</cp:lastPrinted>
  <dcterms:created xsi:type="dcterms:W3CDTF">2023-09-18T07:41:00Z</dcterms:created>
  <dcterms:modified xsi:type="dcterms:W3CDTF">2023-09-18T07:41:00Z</dcterms:modified>
</cp:coreProperties>
</file>