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D93E86">
        <w:rPr>
          <w:rFonts w:ascii="Comic Sans MS" w:hAnsi="Comic Sans MS"/>
          <w:b/>
          <w:sz w:val="28"/>
          <w:szCs w:val="28"/>
        </w:rPr>
        <w:t>work to be handed in Friday 2</w:t>
      </w:r>
      <w:r w:rsidR="00D93E86" w:rsidRPr="00D93E86">
        <w:rPr>
          <w:rFonts w:ascii="Comic Sans MS" w:hAnsi="Comic Sans MS"/>
          <w:b/>
          <w:sz w:val="28"/>
          <w:szCs w:val="28"/>
          <w:vertAlign w:val="superscript"/>
        </w:rPr>
        <w:t>nd</w:t>
      </w:r>
      <w:r w:rsidR="00D93E86">
        <w:rPr>
          <w:rFonts w:ascii="Comic Sans MS" w:hAnsi="Comic Sans MS"/>
          <w:b/>
          <w:sz w:val="28"/>
          <w:szCs w:val="28"/>
        </w:rPr>
        <w:t xml:space="preserve"> February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D93E86">
        <w:rPr>
          <w:rFonts w:ascii="Comic Sans MS" w:hAnsi="Comic Sans MS"/>
          <w:b/>
          <w:sz w:val="28"/>
          <w:szCs w:val="28"/>
        </w:rPr>
        <w:t xml:space="preserve"> 2a6</w:t>
      </w:r>
    </w:p>
    <w:p w:rsidR="00D3507C" w:rsidRDefault="00D93E86" w:rsidP="00777C9B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0C33A7C" wp14:editId="3A10A53B">
            <wp:extent cx="2444673" cy="3118402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4905" cy="313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Pr="00D86AA3" w:rsidRDefault="00593DC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</w:p>
    <w:p w:rsidR="00777C9B" w:rsidRDefault="00D93E86">
      <w:r>
        <w:rPr>
          <w:noProof/>
          <w:lang w:eastAsia="en-GB"/>
        </w:rPr>
        <w:drawing>
          <wp:inline distT="0" distB="0" distL="0" distR="0" wp14:anchorId="17B9CC44" wp14:editId="3E117743">
            <wp:extent cx="3757663" cy="44050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60914" cy="440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816E20" w:rsidRDefault="00D93E86">
      <w:r>
        <w:rPr>
          <w:noProof/>
          <w:lang w:eastAsia="en-GB"/>
        </w:rPr>
        <w:drawing>
          <wp:inline distT="0" distB="0" distL="0" distR="0" wp14:anchorId="56F496B6" wp14:editId="3273D72A">
            <wp:extent cx="5200650" cy="7067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93E86">
      <w:r>
        <w:rPr>
          <w:noProof/>
          <w:lang w:eastAsia="en-GB"/>
        </w:rPr>
        <w:lastRenderedPageBreak/>
        <w:drawing>
          <wp:inline distT="0" distB="0" distL="0" distR="0" wp14:anchorId="3AF51BA6" wp14:editId="13FE061A">
            <wp:extent cx="5095875" cy="70770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93E86">
      <w:r>
        <w:rPr>
          <w:noProof/>
          <w:lang w:eastAsia="en-GB"/>
        </w:rPr>
        <w:lastRenderedPageBreak/>
        <w:drawing>
          <wp:inline distT="0" distB="0" distL="0" distR="0" wp14:anchorId="783FC243" wp14:editId="74A01840">
            <wp:extent cx="5114925" cy="35623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93E86">
      <w:r>
        <w:rPr>
          <w:noProof/>
          <w:lang w:eastAsia="en-GB"/>
        </w:rPr>
        <w:lastRenderedPageBreak/>
        <w:drawing>
          <wp:inline distT="0" distB="0" distL="0" distR="0" wp14:anchorId="0832868F" wp14:editId="3C9EABCF">
            <wp:extent cx="5410200" cy="71151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93E86">
      <w:r>
        <w:rPr>
          <w:noProof/>
          <w:lang w:eastAsia="en-GB"/>
        </w:rPr>
        <w:lastRenderedPageBreak/>
        <w:drawing>
          <wp:inline distT="0" distB="0" distL="0" distR="0" wp14:anchorId="7117FE8C" wp14:editId="069B4DD7">
            <wp:extent cx="5334000" cy="16954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93E86">
      <w:r>
        <w:rPr>
          <w:noProof/>
          <w:lang w:eastAsia="en-GB"/>
        </w:rPr>
        <w:lastRenderedPageBreak/>
        <w:drawing>
          <wp:inline distT="0" distB="0" distL="0" distR="0" wp14:anchorId="1A6B0803" wp14:editId="3F38E4F0">
            <wp:extent cx="5276850" cy="68294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702B9BB" wp14:editId="28B3EBC2">
            <wp:extent cx="5229225" cy="15049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86" w:rsidRDefault="00D93E86">
      <w:pPr>
        <w:rPr>
          <w:noProof/>
          <w:lang w:eastAsia="en-GB"/>
        </w:rPr>
      </w:pPr>
    </w:p>
    <w:p w:rsidR="00D93E86" w:rsidRDefault="00D93E86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lastRenderedPageBreak/>
        <w:t>GPT4</w:t>
      </w:r>
    </w:p>
    <w:p w:rsidR="00D86AA3" w:rsidRDefault="00D93E86">
      <w:r>
        <w:rPr>
          <w:noProof/>
          <w:lang w:eastAsia="en-GB"/>
        </w:rPr>
        <w:drawing>
          <wp:inline distT="0" distB="0" distL="0" distR="0" wp14:anchorId="737C0FA5" wp14:editId="6E4E6F64">
            <wp:extent cx="3467100" cy="3333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86" w:rsidRDefault="00D93E86">
      <w:r>
        <w:rPr>
          <w:noProof/>
          <w:lang w:eastAsia="en-GB"/>
        </w:rPr>
        <w:drawing>
          <wp:inline distT="0" distB="0" distL="0" distR="0" wp14:anchorId="72D1FB23" wp14:editId="1D8CEED6">
            <wp:extent cx="4105275" cy="53816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64EDD4C" wp14:editId="39F5C8C8">
            <wp:extent cx="4181475" cy="19621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33" w:rsidRDefault="00B44A33"/>
    <w:p w:rsidR="00D3507C" w:rsidRDefault="00D3507C"/>
    <w:p w:rsidR="00D3507C" w:rsidRDefault="00D3507C"/>
    <w:p w:rsidR="00D3507C" w:rsidRDefault="00D3507C"/>
    <w:p w:rsidR="00777C9B" w:rsidRDefault="00777C9B"/>
    <w:p w:rsidR="003612C3" w:rsidRDefault="00D93E86" w:rsidP="003612C3">
      <w:r>
        <w:t>KS 3</w:t>
      </w:r>
    </w:p>
    <w:p w:rsidR="003612C3" w:rsidRDefault="00D93E86" w:rsidP="003612C3">
      <w:r>
        <w:t>GH 3</w:t>
      </w:r>
    </w:p>
    <w:p w:rsidR="00B44A33" w:rsidRDefault="00D93E86" w:rsidP="003612C3">
      <w:r>
        <w:rPr>
          <w:noProof/>
          <w:lang w:eastAsia="en-GB"/>
        </w:rPr>
        <w:drawing>
          <wp:inline distT="0" distB="0" distL="0" distR="0" wp14:anchorId="206BF209" wp14:editId="5245426B">
            <wp:extent cx="4933950" cy="66198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552ED8"/>
    <w:rsid w:val="00593DCF"/>
    <w:rsid w:val="00640FE6"/>
    <w:rsid w:val="00777C9B"/>
    <w:rsid w:val="007C7BBF"/>
    <w:rsid w:val="00816E20"/>
    <w:rsid w:val="0093017B"/>
    <w:rsid w:val="00985831"/>
    <w:rsid w:val="00B44A33"/>
    <w:rsid w:val="00C14EE5"/>
    <w:rsid w:val="00C96C18"/>
    <w:rsid w:val="00D3507C"/>
    <w:rsid w:val="00D86AA3"/>
    <w:rsid w:val="00D93E86"/>
    <w:rsid w:val="00DF6ADC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8B987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94712F6F</Template>
  <TotalTime>1</TotalTime>
  <Pages>10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2024-01-15T18:09:00Z</dcterms:created>
  <dcterms:modified xsi:type="dcterms:W3CDTF">2024-01-15T18:09:00Z</dcterms:modified>
</cp:coreProperties>
</file>