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D86AA3">
        <w:rPr>
          <w:rFonts w:ascii="Comic Sans MS" w:hAnsi="Comic Sans MS"/>
          <w:b/>
          <w:sz w:val="28"/>
          <w:szCs w:val="28"/>
        </w:rPr>
        <w:t>me</w:t>
      </w:r>
      <w:r w:rsidR="00AF3BF0">
        <w:rPr>
          <w:rFonts w:ascii="Comic Sans MS" w:hAnsi="Comic Sans MS"/>
          <w:b/>
          <w:sz w:val="28"/>
          <w:szCs w:val="28"/>
        </w:rPr>
        <w:t>work to be handed in Friday 1st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  <w:r w:rsidR="00E64B12">
        <w:rPr>
          <w:rFonts w:ascii="Comic Sans MS" w:hAnsi="Comic Sans MS"/>
          <w:b/>
          <w:sz w:val="28"/>
          <w:szCs w:val="28"/>
        </w:rPr>
        <w:t xml:space="preserve"> 2b2</w:t>
      </w:r>
    </w:p>
    <w:p w:rsidR="00F73017" w:rsidRPr="00D86AA3" w:rsidRDefault="00AF3BF0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C6708B1" wp14:editId="7C53E3D8">
            <wp:extent cx="1797290" cy="238153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16440" cy="2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AF3BF0">
      <w:r>
        <w:rPr>
          <w:noProof/>
          <w:lang w:eastAsia="en-GB"/>
        </w:rPr>
        <w:drawing>
          <wp:inline distT="0" distB="0" distL="0" distR="0" wp14:anchorId="1FE19CC4" wp14:editId="3BB642C7">
            <wp:extent cx="3856776" cy="544996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79000" cy="5481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816E20" w:rsidRDefault="00AF3BF0">
      <w:r>
        <w:rPr>
          <w:noProof/>
          <w:lang w:eastAsia="en-GB"/>
        </w:rPr>
        <w:drawing>
          <wp:inline distT="0" distB="0" distL="0" distR="0" wp14:anchorId="39199660" wp14:editId="211D57EA">
            <wp:extent cx="5238750" cy="7143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14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AF3BF0">
      <w:r>
        <w:rPr>
          <w:noProof/>
          <w:lang w:eastAsia="en-GB"/>
        </w:rPr>
        <w:lastRenderedPageBreak/>
        <w:drawing>
          <wp:inline distT="0" distB="0" distL="0" distR="0" wp14:anchorId="04F3860A" wp14:editId="08CDBDA6">
            <wp:extent cx="5181600" cy="70770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07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3507C"/>
    <w:p w:rsidR="00D3507C" w:rsidRDefault="00D3507C"/>
    <w:p w:rsidR="00402E6A" w:rsidRDefault="00402E6A"/>
    <w:p w:rsidR="00E64B12" w:rsidRDefault="00AF3BF0">
      <w:r>
        <w:rPr>
          <w:noProof/>
          <w:lang w:eastAsia="en-GB"/>
        </w:rPr>
        <w:lastRenderedPageBreak/>
        <w:drawing>
          <wp:inline distT="0" distB="0" distL="0" distR="0" wp14:anchorId="4626580F" wp14:editId="3979A8C1">
            <wp:extent cx="5295900" cy="6705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BF0" w:rsidRDefault="00AF3BF0">
      <w:r>
        <w:rPr>
          <w:noProof/>
          <w:lang w:eastAsia="en-GB"/>
        </w:rPr>
        <w:drawing>
          <wp:inline distT="0" distB="0" distL="0" distR="0" wp14:anchorId="39B3779D" wp14:editId="0ED4A4BB">
            <wp:extent cx="5362575" cy="16764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4B12" w:rsidRDefault="00AF3BF0">
      <w:r>
        <w:rPr>
          <w:noProof/>
          <w:lang w:eastAsia="en-GB"/>
        </w:rPr>
        <w:lastRenderedPageBreak/>
        <w:drawing>
          <wp:inline distT="0" distB="0" distL="0" distR="0" wp14:anchorId="74CD6BF5" wp14:editId="35F9E3CB">
            <wp:extent cx="5153025" cy="68199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BF0" w:rsidRDefault="00AF3BF0">
      <w:r>
        <w:rPr>
          <w:noProof/>
          <w:lang w:eastAsia="en-GB"/>
        </w:rPr>
        <w:drawing>
          <wp:inline distT="0" distB="0" distL="0" distR="0" wp14:anchorId="6B008721" wp14:editId="26E490D0">
            <wp:extent cx="5076825" cy="12192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E86" w:rsidRDefault="00AF3BF0">
      <w:pPr>
        <w:rPr>
          <w:noProof/>
          <w:lang w:eastAsia="en-GB"/>
        </w:rPr>
      </w:pPr>
      <w:r>
        <w:rPr>
          <w:noProof/>
          <w:lang w:eastAsia="en-GB"/>
        </w:rPr>
        <w:t>KS6</w:t>
      </w:r>
    </w:p>
    <w:p w:rsidR="00D86AA3" w:rsidRDefault="00E64B12">
      <w:pPr>
        <w:rPr>
          <w:noProof/>
          <w:lang w:eastAsia="en-GB"/>
        </w:rPr>
      </w:pPr>
      <w:r>
        <w:rPr>
          <w:noProof/>
          <w:lang w:eastAsia="en-GB"/>
        </w:rPr>
        <w:t>GPT5</w:t>
      </w:r>
    </w:p>
    <w:p w:rsidR="00AF3BF0" w:rsidRDefault="00AF3BF0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75A228E" wp14:editId="6C69492E">
            <wp:extent cx="4781550" cy="10191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BF0" w:rsidRDefault="00AF3BF0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5301213" wp14:editId="4CC309D4">
            <wp:extent cx="4457700" cy="10953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BF0" w:rsidRDefault="00AF3BF0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4065A4E" wp14:editId="295482D7">
            <wp:extent cx="4381500" cy="22193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BF0" w:rsidRDefault="00AF3BF0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A13E2DE" wp14:editId="04C218C5">
            <wp:extent cx="4162425" cy="24765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BF0" w:rsidRDefault="00AF3BF0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EEE1018" wp14:editId="24DA3BAE">
            <wp:extent cx="4143375" cy="14382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BF0" w:rsidRDefault="00AF3BF0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157A615" wp14:editId="4A64F5B2">
            <wp:extent cx="5076825" cy="66960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4B12" w:rsidRDefault="00E64B12"/>
    <w:p w:rsidR="00E64B12" w:rsidRDefault="00E64B12"/>
    <w:p w:rsidR="00E64B12" w:rsidRDefault="00E64B12"/>
    <w:p w:rsidR="00D93E86" w:rsidRDefault="00D93E86"/>
    <w:p w:rsidR="00402E6A" w:rsidRDefault="00402E6A"/>
    <w:p w:rsidR="00402E6A" w:rsidRDefault="00402E6A"/>
    <w:p w:rsidR="003612C3" w:rsidRDefault="003612C3" w:rsidP="003612C3">
      <w:bookmarkStart w:id="0" w:name="_GoBack"/>
      <w:bookmarkEnd w:id="0"/>
    </w:p>
    <w:p w:rsidR="003612C3" w:rsidRDefault="003612C3" w:rsidP="003612C3"/>
    <w:p w:rsidR="00B44A33" w:rsidRDefault="00E64B12" w:rsidP="003612C3">
      <w:r>
        <w:rPr>
          <w:noProof/>
          <w:lang w:eastAsia="en-GB"/>
        </w:rPr>
        <w:drawing>
          <wp:inline distT="0" distB="0" distL="0" distR="0" wp14:anchorId="683BF655" wp14:editId="0B697446">
            <wp:extent cx="4924425" cy="670560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/>
    <w:p w:rsidR="00F952AA" w:rsidRDefault="00F952AA"/>
    <w:p w:rsidR="003D2959" w:rsidRDefault="003D2959">
      <w:pPr>
        <w:rPr>
          <w:noProof/>
          <w:lang w:eastAsia="en-GB"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215E3"/>
    <w:rsid w:val="003612C3"/>
    <w:rsid w:val="00366A00"/>
    <w:rsid w:val="00391865"/>
    <w:rsid w:val="003D2959"/>
    <w:rsid w:val="00402E6A"/>
    <w:rsid w:val="00552ED8"/>
    <w:rsid w:val="00593DCF"/>
    <w:rsid w:val="00640FE6"/>
    <w:rsid w:val="00777C9B"/>
    <w:rsid w:val="007C7BBF"/>
    <w:rsid w:val="00816E20"/>
    <w:rsid w:val="0093017B"/>
    <w:rsid w:val="00985831"/>
    <w:rsid w:val="00AF3BF0"/>
    <w:rsid w:val="00B44A33"/>
    <w:rsid w:val="00C14EE5"/>
    <w:rsid w:val="00C96C18"/>
    <w:rsid w:val="00D3507C"/>
    <w:rsid w:val="00D86AA3"/>
    <w:rsid w:val="00D93E86"/>
    <w:rsid w:val="00DF6ADC"/>
    <w:rsid w:val="00E64B12"/>
    <w:rsid w:val="00F41175"/>
    <w:rsid w:val="00F77C00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BCD1B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5940699</Template>
  <TotalTime>1</TotalTime>
  <Pages>8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2023-11-20T08:53:00Z</cp:lastPrinted>
  <dcterms:created xsi:type="dcterms:W3CDTF">2024-02-05T08:45:00Z</dcterms:created>
  <dcterms:modified xsi:type="dcterms:W3CDTF">2024-02-05T08:45:00Z</dcterms:modified>
</cp:coreProperties>
</file>