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</w:t>
      </w:r>
      <w:r w:rsidR="00C96C18">
        <w:rPr>
          <w:rFonts w:ascii="Comic Sans MS" w:hAnsi="Comic Sans MS"/>
          <w:b/>
          <w:sz w:val="28"/>
          <w:szCs w:val="28"/>
        </w:rPr>
        <w:t>mework to be handed in Friday 1</w:t>
      </w:r>
      <w:r w:rsidR="00C96C18" w:rsidRPr="00C96C18">
        <w:rPr>
          <w:rFonts w:ascii="Comic Sans MS" w:hAnsi="Comic Sans MS"/>
          <w:b/>
          <w:sz w:val="28"/>
          <w:szCs w:val="28"/>
          <w:vertAlign w:val="superscript"/>
        </w:rPr>
        <w:t>st</w:t>
      </w:r>
      <w:r w:rsidR="00C96C18">
        <w:rPr>
          <w:rFonts w:ascii="Comic Sans MS" w:hAnsi="Comic Sans MS"/>
          <w:b/>
          <w:sz w:val="28"/>
          <w:szCs w:val="28"/>
        </w:rPr>
        <w:t xml:space="preserve"> December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</w:p>
    <w:p w:rsidR="003D2959" w:rsidRDefault="00C96C18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95A7278" wp14:editId="10CF2317">
            <wp:extent cx="1714500" cy="2243889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20290" cy="2251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017" w:rsidRDefault="00C96C18"/>
    <w:p w:rsidR="00777C9B" w:rsidRDefault="00C96C18">
      <w:r>
        <w:rPr>
          <w:noProof/>
          <w:lang w:eastAsia="en-GB"/>
        </w:rPr>
        <w:drawing>
          <wp:inline distT="0" distB="0" distL="0" distR="0" wp14:anchorId="356DA68A" wp14:editId="0AA133EE">
            <wp:extent cx="3746500" cy="5050569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76678" cy="509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C96C18">
      <w:r>
        <w:rPr>
          <w:noProof/>
          <w:lang w:eastAsia="en-GB"/>
        </w:rPr>
        <w:lastRenderedPageBreak/>
        <w:drawing>
          <wp:inline distT="0" distB="0" distL="0" distR="0" wp14:anchorId="265C02DF" wp14:editId="6DF42299">
            <wp:extent cx="5572125" cy="72866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728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C96C18">
      <w:r>
        <w:rPr>
          <w:noProof/>
          <w:lang w:eastAsia="en-GB"/>
        </w:rPr>
        <w:lastRenderedPageBreak/>
        <w:drawing>
          <wp:inline distT="0" distB="0" distL="0" distR="0" wp14:anchorId="01E8FC20" wp14:editId="21F53AA8">
            <wp:extent cx="5467350" cy="70770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707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C96C18">
      <w:r>
        <w:rPr>
          <w:noProof/>
          <w:lang w:eastAsia="en-GB"/>
        </w:rPr>
        <w:lastRenderedPageBreak/>
        <w:drawing>
          <wp:inline distT="0" distB="0" distL="0" distR="0" wp14:anchorId="4479D045" wp14:editId="6F691336">
            <wp:extent cx="5391150" cy="62960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629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6A00" w:rsidRDefault="00366A00"/>
    <w:p w:rsidR="00366A00" w:rsidRDefault="00366A00"/>
    <w:p w:rsidR="00366A00" w:rsidRDefault="00C96C18">
      <w:r>
        <w:rPr>
          <w:noProof/>
          <w:lang w:eastAsia="en-GB"/>
        </w:rPr>
        <w:lastRenderedPageBreak/>
        <w:drawing>
          <wp:inline distT="0" distB="0" distL="0" distR="0" wp14:anchorId="7E8A480A" wp14:editId="3ED4DC33">
            <wp:extent cx="5219700" cy="32956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6A00" w:rsidRDefault="00366A00"/>
    <w:p w:rsidR="00366A00" w:rsidRDefault="00C96C18">
      <w:r>
        <w:rPr>
          <w:noProof/>
          <w:lang w:eastAsia="en-GB"/>
        </w:rPr>
        <w:lastRenderedPageBreak/>
        <w:drawing>
          <wp:inline distT="0" distB="0" distL="0" distR="0" wp14:anchorId="7367A168" wp14:editId="3A49685D">
            <wp:extent cx="5410200" cy="64484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644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7536D979" wp14:editId="031B0168">
            <wp:extent cx="5372100" cy="29908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366A00">
      <w:r>
        <w:rPr>
          <w:noProof/>
          <w:lang w:eastAsia="en-GB"/>
        </w:rPr>
        <w:drawing>
          <wp:inline distT="0" distB="0" distL="0" distR="0" wp14:anchorId="2E2F49D0" wp14:editId="6E5C0512">
            <wp:extent cx="5305425" cy="33337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816E20"/>
    <w:p w:rsidR="00777C9B" w:rsidRDefault="00777C9B"/>
    <w:p w:rsidR="00777C9B" w:rsidRDefault="00777C9B"/>
    <w:p w:rsidR="003D2959" w:rsidRDefault="003D2959"/>
    <w:p w:rsidR="00F952AA" w:rsidRDefault="00F952AA"/>
    <w:p w:rsidR="00F952AA" w:rsidRDefault="00552ED8">
      <w:r>
        <w:t xml:space="preserve">KS </w:t>
      </w:r>
      <w:r w:rsidR="00C96C18">
        <w:t>11</w:t>
      </w:r>
    </w:p>
    <w:p w:rsidR="00F952AA" w:rsidRDefault="00C96C18">
      <w:r>
        <w:t>GH 11</w:t>
      </w:r>
      <w:bookmarkStart w:id="0" w:name="_GoBack"/>
      <w:bookmarkEnd w:id="0"/>
    </w:p>
    <w:p w:rsidR="003D2959" w:rsidRDefault="003D2959">
      <w:pPr>
        <w:rPr>
          <w:noProof/>
          <w:lang w:eastAsia="en-GB"/>
        </w:rPr>
      </w:pPr>
    </w:p>
    <w:p w:rsidR="00777C9B" w:rsidRDefault="00777C9B"/>
    <w:p w:rsidR="00777C9B" w:rsidRDefault="00777C9B">
      <w:pPr>
        <w:rPr>
          <w:b/>
        </w:rPr>
      </w:pPr>
    </w:p>
    <w:p w:rsidR="003D2959" w:rsidRDefault="003D2959">
      <w:pPr>
        <w:rPr>
          <w:b/>
        </w:rPr>
      </w:pPr>
    </w:p>
    <w:p w:rsidR="003D2959" w:rsidRDefault="003D2959">
      <w:pPr>
        <w:rPr>
          <w:b/>
        </w:rPr>
      </w:pPr>
    </w:p>
    <w:p w:rsidR="00F41175" w:rsidRDefault="00F41175">
      <w:pPr>
        <w:rPr>
          <w:b/>
        </w:rPr>
      </w:pPr>
    </w:p>
    <w:p w:rsidR="00F41175" w:rsidRPr="003D2959" w:rsidRDefault="00F41175">
      <w:pPr>
        <w:rPr>
          <w:b/>
        </w:rPr>
      </w:pPr>
    </w:p>
    <w:sectPr w:rsidR="00F41175" w:rsidRPr="003D2959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66A00"/>
    <w:rsid w:val="00391865"/>
    <w:rsid w:val="003D2959"/>
    <w:rsid w:val="00552ED8"/>
    <w:rsid w:val="00640FE6"/>
    <w:rsid w:val="00777C9B"/>
    <w:rsid w:val="007C7BBF"/>
    <w:rsid w:val="00816E20"/>
    <w:rsid w:val="0093017B"/>
    <w:rsid w:val="00985831"/>
    <w:rsid w:val="00C96C18"/>
    <w:rsid w:val="00F41175"/>
    <w:rsid w:val="00F9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217F8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DAF8C742</Template>
  <TotalTime>0</TotalTime>
  <Pages>8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2023-10-17T09:41:00Z</cp:lastPrinted>
  <dcterms:created xsi:type="dcterms:W3CDTF">2023-11-13T16:46:00Z</dcterms:created>
  <dcterms:modified xsi:type="dcterms:W3CDTF">2023-11-13T16:46:00Z</dcterms:modified>
</cp:coreProperties>
</file>