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EB7" w:rsidRDefault="00D70EB7" w:rsidP="00D70EB7">
      <w:pPr>
        <w:rPr>
          <w:sz w:val="32"/>
          <w:szCs w:val="32"/>
        </w:rPr>
      </w:pPr>
      <w:r>
        <w:rPr>
          <w:sz w:val="32"/>
          <w:szCs w:val="32"/>
        </w:rPr>
        <w:t>Homework to be completed for Friday 15</w:t>
      </w:r>
      <w:r w:rsidRPr="000D0DF3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September</w:t>
      </w:r>
    </w:p>
    <w:p w:rsidR="00D70EB7" w:rsidRDefault="00D70EB7" w:rsidP="00D70EB7">
      <w:pPr>
        <w:rPr>
          <w:sz w:val="32"/>
          <w:szCs w:val="32"/>
        </w:rPr>
      </w:pPr>
      <w:r>
        <w:rPr>
          <w:sz w:val="32"/>
          <w:szCs w:val="32"/>
        </w:rPr>
        <w:t>Practise your spellings</w:t>
      </w:r>
    </w:p>
    <w:p w:rsidR="00F73017" w:rsidRDefault="00D70EB7">
      <w:r>
        <w:rPr>
          <w:noProof/>
          <w:lang w:eastAsia="en-GB"/>
        </w:rPr>
        <w:drawing>
          <wp:inline distT="0" distB="0" distL="0" distR="0" wp14:anchorId="77AE0E3F" wp14:editId="6B657D7F">
            <wp:extent cx="2315497" cy="3173523"/>
            <wp:effectExtent l="0" t="0" r="8890" b="825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68449" cy="324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EB7" w:rsidRDefault="00D70EB7" w:rsidP="00D70EB7">
      <w:pPr>
        <w:rPr>
          <w:sz w:val="32"/>
          <w:szCs w:val="32"/>
        </w:rPr>
      </w:pPr>
      <w:r>
        <w:rPr>
          <w:sz w:val="32"/>
          <w:szCs w:val="32"/>
        </w:rPr>
        <w:t>Complete the following:</w:t>
      </w:r>
    </w:p>
    <w:p w:rsidR="00D70EB7" w:rsidRDefault="00D70EB7" w:rsidP="00D70EB7">
      <w:pPr>
        <w:rPr>
          <w:sz w:val="32"/>
          <w:szCs w:val="32"/>
        </w:rPr>
      </w:pPr>
      <w:r>
        <w:rPr>
          <w:sz w:val="32"/>
          <w:szCs w:val="32"/>
        </w:rPr>
        <w:t>Maths Key Skills S5 Check 1</w:t>
      </w:r>
    </w:p>
    <w:p w:rsidR="00D70EB7" w:rsidRDefault="00D70EB7" w:rsidP="00D70EB7">
      <w:pPr>
        <w:rPr>
          <w:sz w:val="32"/>
          <w:szCs w:val="32"/>
        </w:rPr>
      </w:pPr>
      <w:r>
        <w:rPr>
          <w:sz w:val="32"/>
          <w:szCs w:val="32"/>
        </w:rPr>
        <w:t xml:space="preserve">Grammar Hammer S5 Check 1 </w:t>
      </w:r>
    </w:p>
    <w:p w:rsidR="00D70EB7" w:rsidRDefault="00D70EB7" w:rsidP="00D70EB7">
      <w:pPr>
        <w:rPr>
          <w:sz w:val="32"/>
          <w:szCs w:val="32"/>
        </w:rPr>
      </w:pPr>
      <w:r>
        <w:rPr>
          <w:sz w:val="32"/>
          <w:szCs w:val="32"/>
        </w:rPr>
        <w:t>Comprehension sheets.</w:t>
      </w:r>
    </w:p>
    <w:p w:rsidR="00D70EB7" w:rsidRDefault="00D70EB7"/>
    <w:p w:rsidR="00D70EB7" w:rsidRDefault="00D70EB7">
      <w:r>
        <w:rPr>
          <w:noProof/>
          <w:lang w:eastAsia="en-GB"/>
        </w:rPr>
        <w:lastRenderedPageBreak/>
        <w:drawing>
          <wp:inline distT="0" distB="0" distL="0" distR="0" wp14:anchorId="7DDCF91E" wp14:editId="214E0004">
            <wp:extent cx="5731510" cy="7466684"/>
            <wp:effectExtent l="0" t="0" r="2540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66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EB7" w:rsidRDefault="00D70EB7">
      <w:r>
        <w:rPr>
          <w:noProof/>
          <w:lang w:eastAsia="en-GB"/>
        </w:rPr>
        <w:lastRenderedPageBreak/>
        <w:drawing>
          <wp:inline distT="0" distB="0" distL="0" distR="0" wp14:anchorId="35C7F421" wp14:editId="52ED7200">
            <wp:extent cx="5731510" cy="7447158"/>
            <wp:effectExtent l="0" t="0" r="2540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47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EB7" w:rsidRDefault="00D70EB7">
      <w:r>
        <w:rPr>
          <w:noProof/>
          <w:lang w:eastAsia="en-GB"/>
        </w:rPr>
        <w:lastRenderedPageBreak/>
        <w:drawing>
          <wp:inline distT="0" distB="0" distL="0" distR="0" wp14:anchorId="6F8F20C5" wp14:editId="60E90C37">
            <wp:extent cx="5731510" cy="7369505"/>
            <wp:effectExtent l="0" t="0" r="2540" b="31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6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EB7" w:rsidRDefault="00D70EB7">
      <w:r>
        <w:rPr>
          <w:noProof/>
          <w:lang w:eastAsia="en-GB"/>
        </w:rPr>
        <w:lastRenderedPageBreak/>
        <w:drawing>
          <wp:inline distT="0" distB="0" distL="0" distR="0" wp14:anchorId="3581DF16" wp14:editId="5258271B">
            <wp:extent cx="5731510" cy="4154077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0EB7" w:rsidSect="00D70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EB7"/>
    <w:rsid w:val="00317FAC"/>
    <w:rsid w:val="00391865"/>
    <w:rsid w:val="00D7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C5FA8"/>
  <w15:chartTrackingRefBased/>
  <w15:docId w15:val="{4566E308-B781-487E-92E9-63454B5B9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8B8E1A71</Template>
  <TotalTime>1</TotalTime>
  <Pages>5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2023-09-08T11:52:00Z</dcterms:created>
  <dcterms:modified xsi:type="dcterms:W3CDTF">2023-09-08T11:56:00Z</dcterms:modified>
</cp:coreProperties>
</file>